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95C58" w14:textId="77777777" w:rsidR="00431BF3" w:rsidRPr="00E8597D" w:rsidRDefault="00431BF3" w:rsidP="00431BF3">
      <w:pPr>
        <w:pStyle w:val="ConsPlusNonformat"/>
        <w:widowControl/>
      </w:pPr>
    </w:p>
    <w:p w14:paraId="7DA85DC1" w14:textId="77777777" w:rsidR="00431BF3" w:rsidRDefault="00431BF3" w:rsidP="00431BF3">
      <w:pPr>
        <w:pStyle w:val="ConsPlusNonformat"/>
        <w:widowControl/>
      </w:pPr>
    </w:p>
    <w:p w14:paraId="3F21A163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08391894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4B2C8EAA" w14:textId="61C0206E" w:rsidR="00615AB3" w:rsidRDefault="00BC0E7A" w:rsidP="005D5E4D">
      <w:pPr>
        <w:jc w:val="center"/>
        <w:rPr>
          <w:bCs/>
        </w:rPr>
      </w:pPr>
      <w:r w:rsidRPr="00BC0E7A">
        <w:rPr>
          <w:bCs/>
        </w:rPr>
        <w:t xml:space="preserve">«Проверка использования средств бюджета на выполнение мероприятий подпрограммы        </w:t>
      </w:r>
      <w:r w:rsidR="00321F18">
        <w:rPr>
          <w:bCs/>
        </w:rPr>
        <w:t xml:space="preserve">        </w:t>
      </w:r>
      <w:r w:rsidRPr="00BC0E7A">
        <w:rPr>
          <w:bCs/>
        </w:rPr>
        <w:t xml:space="preserve">4 «Содержание и ремонт системы дренажно-ливневой канализации Сосновоборского городского округа» муниципальной программы Сосновоборского городского округа </w:t>
      </w:r>
    </w:p>
    <w:p w14:paraId="30DA0B78" w14:textId="4D90E84C" w:rsidR="00BC0E7A" w:rsidRPr="00BC0E7A" w:rsidRDefault="00BC0E7A" w:rsidP="005D5E4D">
      <w:pPr>
        <w:jc w:val="center"/>
        <w:rPr>
          <w:bCs/>
        </w:rPr>
      </w:pPr>
      <w:r w:rsidRPr="00BC0E7A">
        <w:rPr>
          <w:bCs/>
        </w:rPr>
        <w:t>«Городское хозяйство  на 2014-2024 годы».</w:t>
      </w:r>
    </w:p>
    <w:p w14:paraId="6731A760" w14:textId="67791CB7" w:rsidR="001D46D6" w:rsidRDefault="001D46D6" w:rsidP="001D46D6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AB1AB9">
        <w:rPr>
          <w:rFonts w:ascii="Times New Roman" w:hAnsi="Times New Roman" w:cs="Times New Roman"/>
          <w:sz w:val="24"/>
          <w:szCs w:val="24"/>
        </w:rPr>
        <w:t xml:space="preserve">на объекте: </w:t>
      </w:r>
      <w:r w:rsidR="000346B1" w:rsidRPr="00131706">
        <w:rPr>
          <w:rFonts w:ascii="Times New Roman" w:hAnsi="Times New Roman" w:cs="Times New Roman"/>
          <w:sz w:val="24"/>
          <w:szCs w:val="24"/>
        </w:rPr>
        <w:t>администрация</w:t>
      </w:r>
      <w:r w:rsidR="000346B1" w:rsidRPr="001317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6B1" w:rsidRPr="00131706">
        <w:rPr>
          <w:rFonts w:ascii="Times New Roman" w:hAnsi="Times New Roman" w:cs="Times New Roman"/>
          <w:sz w:val="24"/>
          <w:szCs w:val="24"/>
        </w:rPr>
        <w:t>Сосновоборского городского округа (</w:t>
      </w:r>
      <w:r w:rsidR="000346B1">
        <w:rPr>
          <w:rFonts w:ascii="Times New Roman" w:hAnsi="Times New Roman" w:cs="Times New Roman"/>
          <w:bCs/>
          <w:sz w:val="24"/>
          <w:szCs w:val="24"/>
        </w:rPr>
        <w:t>о</w:t>
      </w:r>
      <w:r w:rsidR="000346B1" w:rsidRPr="00E048F9">
        <w:rPr>
          <w:rFonts w:ascii="Times New Roman" w:hAnsi="Times New Roman" w:cs="Times New Roman"/>
          <w:sz w:val="24"/>
          <w:szCs w:val="24"/>
        </w:rPr>
        <w:t>тдел внешнего благоустройства и дорожного хозяйства комитета по управлению жилищно-коммунальным хозяйством администрации Сосновоборского городского округа)</w:t>
      </w:r>
      <w:r w:rsidR="000346B1" w:rsidRPr="000346B1">
        <w:rPr>
          <w:rFonts w:ascii="Times New Roman" w:hAnsi="Times New Roman" w:cs="Times New Roman"/>
          <w:bCs/>
          <w:sz w:val="24"/>
          <w:szCs w:val="24"/>
        </w:rPr>
        <w:t>.</w:t>
      </w:r>
      <w:r w:rsidR="000346B1" w:rsidRPr="000346B1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r w:rsidR="000346B1" w:rsidRPr="0051744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7B521DDB" w14:textId="349FC6FC" w:rsidR="00D74013" w:rsidRPr="00517440" w:rsidRDefault="00C654AC" w:rsidP="00D74013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82E65">
        <w:rPr>
          <w:rFonts w:ascii="Times New Roman" w:hAnsi="Times New Roman" w:cs="Times New Roman"/>
          <w:sz w:val="24"/>
          <w:szCs w:val="24"/>
        </w:rPr>
        <w:t xml:space="preserve">Период проведения контрольного мероприятия: </w:t>
      </w:r>
      <w:r w:rsidR="00D74013">
        <w:rPr>
          <w:rFonts w:ascii="Times New Roman" w:hAnsi="Times New Roman" w:cs="Times New Roman"/>
          <w:sz w:val="24"/>
          <w:szCs w:val="24"/>
        </w:rPr>
        <w:t xml:space="preserve"> с </w:t>
      </w:r>
      <w:r w:rsidR="00D74013" w:rsidRPr="00754B9B">
        <w:rPr>
          <w:rFonts w:ascii="Times New Roman" w:hAnsi="Times New Roman" w:cs="Times New Roman"/>
          <w:sz w:val="24"/>
          <w:szCs w:val="24"/>
        </w:rPr>
        <w:t xml:space="preserve">24 августа 2020 года  по </w:t>
      </w:r>
      <w:r w:rsidR="00D74013">
        <w:rPr>
          <w:rFonts w:ascii="Times New Roman" w:hAnsi="Times New Roman" w:cs="Times New Roman"/>
          <w:sz w:val="24"/>
          <w:szCs w:val="24"/>
        </w:rPr>
        <w:t xml:space="preserve">22 </w:t>
      </w:r>
      <w:r w:rsidR="00D74013" w:rsidRPr="001A71E9">
        <w:rPr>
          <w:rFonts w:ascii="Times New Roman" w:hAnsi="Times New Roman" w:cs="Times New Roman"/>
          <w:sz w:val="24"/>
          <w:szCs w:val="24"/>
        </w:rPr>
        <w:t>сентября 2020</w:t>
      </w:r>
      <w:r w:rsidR="00D74013" w:rsidRPr="00751949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5D5B26FA" w14:textId="3486BCFD" w:rsidR="008A04D8" w:rsidRDefault="008A04D8" w:rsidP="00FE2344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распоряжения председателя КСП Сосновоборского городского округа </w:t>
      </w:r>
      <w:r w:rsidR="00FE2344" w:rsidRPr="00FE2344">
        <w:rPr>
          <w:rFonts w:ascii="Times New Roman" w:hAnsi="Times New Roman" w:cs="Times New Roman"/>
          <w:sz w:val="24"/>
          <w:szCs w:val="24"/>
        </w:rPr>
        <w:t xml:space="preserve"> </w:t>
      </w:r>
      <w:r w:rsidR="00FE2344" w:rsidRPr="00D2588C">
        <w:rPr>
          <w:rFonts w:ascii="Times New Roman" w:hAnsi="Times New Roman" w:cs="Times New Roman"/>
          <w:sz w:val="24"/>
          <w:szCs w:val="24"/>
        </w:rPr>
        <w:t xml:space="preserve"> </w:t>
      </w:r>
      <w:r w:rsidR="00FE2344" w:rsidRPr="00C50E21">
        <w:rPr>
          <w:rFonts w:ascii="Times New Roman" w:hAnsi="Times New Roman" w:cs="Times New Roman"/>
          <w:sz w:val="24"/>
          <w:szCs w:val="24"/>
        </w:rPr>
        <w:t xml:space="preserve">№ </w:t>
      </w:r>
      <w:r w:rsidR="00D74013" w:rsidRPr="00850237">
        <w:rPr>
          <w:rFonts w:ascii="Times New Roman" w:hAnsi="Times New Roman" w:cs="Times New Roman"/>
          <w:sz w:val="24"/>
          <w:szCs w:val="24"/>
        </w:rPr>
        <w:t xml:space="preserve">22 от 21.08.2020 </w:t>
      </w:r>
      <w:r>
        <w:rPr>
          <w:rFonts w:ascii="Times New Roman" w:hAnsi="Times New Roman" w:cs="Times New Roman"/>
          <w:sz w:val="24"/>
          <w:szCs w:val="24"/>
        </w:rPr>
        <w:t>года.</w:t>
      </w:r>
    </w:p>
    <w:p w14:paraId="3EE2E973" w14:textId="2487DC62" w:rsidR="00073B12" w:rsidRPr="00A4425E" w:rsidRDefault="00073B12" w:rsidP="00073B12">
      <w:pPr>
        <w:ind w:firstLine="567"/>
        <w:jc w:val="both"/>
      </w:pPr>
      <w:r w:rsidRPr="00A4425E">
        <w:t>Фактические расходы, произведенные за счет ассигнований, выделенных на реализацию мероприятий</w:t>
      </w:r>
      <w:r w:rsidRPr="001F6389">
        <w:rPr>
          <w:bCs/>
        </w:rPr>
        <w:t xml:space="preserve"> </w:t>
      </w:r>
      <w:r w:rsidRPr="001D46D6">
        <w:rPr>
          <w:bCs/>
        </w:rPr>
        <w:t xml:space="preserve">подпрограммы </w:t>
      </w:r>
      <w:r>
        <w:rPr>
          <w:bCs/>
        </w:rPr>
        <w:t>4</w:t>
      </w:r>
      <w:r w:rsidRPr="001D46D6">
        <w:rPr>
          <w:bCs/>
        </w:rPr>
        <w:t xml:space="preserve"> </w:t>
      </w:r>
      <w:r w:rsidRPr="00BC0E7A">
        <w:rPr>
          <w:bCs/>
        </w:rPr>
        <w:t>«Содержание и ремонт системы дренажно-ливневой канализации Сосновоборского городского округа» муниципальной программы Сосновоборского городского округа «Городское хозяйство  на 2014-2024 годы»</w:t>
      </w:r>
      <w:r w:rsidRPr="00A4425E">
        <w:t>, произведены в соответствии с запланированными мероприятиями.</w:t>
      </w:r>
      <w:r w:rsidRPr="00A4425E">
        <w:rPr>
          <w:b/>
        </w:rPr>
        <w:t xml:space="preserve"> </w:t>
      </w:r>
      <w:r w:rsidRPr="00A4425E">
        <w:t>Нарушений не выявлено.</w:t>
      </w:r>
    </w:p>
    <w:p w14:paraId="2258C345" w14:textId="77777777" w:rsidR="00073B12" w:rsidRDefault="00073B12" w:rsidP="00073B12">
      <w:pPr>
        <w:autoSpaceDE w:val="0"/>
        <w:autoSpaceDN w:val="0"/>
        <w:adjustRightInd w:val="0"/>
        <w:ind w:firstLine="709"/>
        <w:jc w:val="both"/>
      </w:pPr>
      <w:r>
        <w:t xml:space="preserve">По результатам контрольного мероприятия </w:t>
      </w:r>
      <w:r w:rsidRPr="00132F99">
        <w:t xml:space="preserve">направлены </w:t>
      </w:r>
      <w:r>
        <w:t xml:space="preserve">администрации СГО </w:t>
      </w:r>
      <w:r w:rsidRPr="00132F99">
        <w:t>предложения</w:t>
      </w:r>
      <w:r>
        <w:t>:</w:t>
      </w:r>
    </w:p>
    <w:p w14:paraId="2222BCA4" w14:textId="420B2D0C" w:rsidR="00073B12" w:rsidRPr="006A4417" w:rsidRDefault="00073B12" w:rsidP="00073B1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t>-</w:t>
      </w:r>
      <w:r w:rsidRPr="00132F99">
        <w:t xml:space="preserve">  </w:t>
      </w:r>
      <w:r>
        <w:t xml:space="preserve">по соблюдению требований </w:t>
      </w:r>
      <w:r w:rsidRPr="004A7002">
        <w:t xml:space="preserve">Порядка </w:t>
      </w:r>
      <w:r w:rsidRPr="00FC72E8">
        <w:t>разработки, реализации и оценки эффективности муниципальных программ Сосновоборского городского округа</w:t>
      </w:r>
      <w:r>
        <w:t>, утвержденного постановлением администрации от  13/03/2019 № 546</w:t>
      </w:r>
      <w:r>
        <w:t>;</w:t>
      </w:r>
    </w:p>
    <w:p w14:paraId="29ABAD95" w14:textId="77777777" w:rsidR="00073B12" w:rsidRPr="006737FB" w:rsidRDefault="00073B12" w:rsidP="00073B12">
      <w:pPr>
        <w:ind w:firstLine="709"/>
        <w:jc w:val="both"/>
        <w:rPr>
          <w:sz w:val="16"/>
          <w:szCs w:val="16"/>
          <w:lang w:bidi="pa-IN"/>
        </w:rPr>
      </w:pPr>
    </w:p>
    <w:p w14:paraId="3EE73BAF" w14:textId="43EB9510" w:rsidR="00073B12" w:rsidRPr="00E6685D" w:rsidRDefault="00073B12" w:rsidP="00073B12">
      <w:pPr>
        <w:ind w:firstLine="709"/>
        <w:jc w:val="both"/>
        <w:rPr>
          <w:i/>
          <w:iCs/>
          <w:noProof/>
          <w:sz w:val="16"/>
          <w:szCs w:val="16"/>
        </w:rPr>
      </w:pPr>
      <w:r>
        <w:rPr>
          <w:noProof/>
        </w:rPr>
        <w:t>- по о</w:t>
      </w:r>
      <w:r>
        <w:rPr>
          <w:noProof/>
        </w:rPr>
        <w:t>беспеч</w:t>
      </w:r>
      <w:r>
        <w:rPr>
          <w:noProof/>
        </w:rPr>
        <w:t>ению</w:t>
      </w:r>
      <w:r>
        <w:rPr>
          <w:noProof/>
        </w:rPr>
        <w:t xml:space="preserve"> соблюдени</w:t>
      </w:r>
      <w:r>
        <w:rPr>
          <w:noProof/>
        </w:rPr>
        <w:t>я</w:t>
      </w:r>
      <w:r>
        <w:rPr>
          <w:noProof/>
        </w:rPr>
        <w:t xml:space="preserve"> а</w:t>
      </w:r>
      <w:r w:rsidRPr="00054344">
        <w:rPr>
          <w:noProof/>
        </w:rPr>
        <w:t>дминистрацией (ОВБ и ДХ)</w:t>
      </w:r>
      <w:r>
        <w:rPr>
          <w:noProof/>
        </w:rPr>
        <w:t xml:space="preserve"> должного </w:t>
      </w:r>
      <w:r w:rsidRPr="00D67B67">
        <w:rPr>
          <w:noProof/>
        </w:rPr>
        <w:t>контроля за соблюдением СМУП «ВОДОКАНАЛ» порядка, целей и условий предоставления субсидии, установленных Порядк</w:t>
      </w:r>
      <w:r>
        <w:rPr>
          <w:noProof/>
        </w:rPr>
        <w:t>ами</w:t>
      </w:r>
      <w:r w:rsidRPr="00D67B67">
        <w:rPr>
          <w:noProof/>
        </w:rPr>
        <w:t xml:space="preserve"> предоставления субсиди</w:t>
      </w:r>
      <w:r>
        <w:rPr>
          <w:noProof/>
        </w:rPr>
        <w:t>й</w:t>
      </w:r>
      <w:r w:rsidRPr="00D67B67">
        <w:rPr>
          <w:noProof/>
        </w:rPr>
        <w:t xml:space="preserve">  и Соглашени</w:t>
      </w:r>
      <w:r>
        <w:rPr>
          <w:noProof/>
        </w:rPr>
        <w:t>ями</w:t>
      </w:r>
      <w:r w:rsidRPr="00D67B67">
        <w:rPr>
          <w:noProof/>
        </w:rPr>
        <w:t xml:space="preserve">.  </w:t>
      </w:r>
    </w:p>
    <w:p w14:paraId="47E983E9" w14:textId="77777777" w:rsidR="00073B12" w:rsidRPr="00F20269" w:rsidRDefault="00073B12" w:rsidP="00073B12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300D1598" w14:textId="77777777" w:rsidR="00073B12" w:rsidRDefault="00073B12" w:rsidP="00073B12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73B12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89431C" w14:textId="77777777" w:rsidR="00715E20" w:rsidRDefault="00715E20">
      <w:r>
        <w:separator/>
      </w:r>
    </w:p>
  </w:endnote>
  <w:endnote w:type="continuationSeparator" w:id="0">
    <w:p w14:paraId="66FC0D08" w14:textId="77777777" w:rsidR="00715E20" w:rsidRDefault="00715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BEFD7FB-B04F-4DF3-B14E-63A1BC79DBE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7934047-F833-46C8-9216-1096F1995D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F8FD1FE-EEE5-4611-936C-9198C576C5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DD356" w14:textId="77777777" w:rsidR="00B44EE9" w:rsidRDefault="00380C82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AD151A6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0E142" w14:textId="77777777" w:rsidR="00B44EE9" w:rsidRDefault="00380C82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B643E">
      <w:rPr>
        <w:rStyle w:val="a4"/>
        <w:noProof/>
      </w:rPr>
      <w:t>1</w:t>
    </w:r>
    <w:r>
      <w:rPr>
        <w:rStyle w:val="a4"/>
      </w:rPr>
      <w:fldChar w:fldCharType="end"/>
    </w:r>
  </w:p>
  <w:p w14:paraId="506E8634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4FBC04" w14:textId="77777777" w:rsidR="00715E20" w:rsidRDefault="00715E20">
      <w:r>
        <w:separator/>
      </w:r>
    </w:p>
  </w:footnote>
  <w:footnote w:type="continuationSeparator" w:id="0">
    <w:p w14:paraId="599E8FFA" w14:textId="77777777" w:rsidR="00715E20" w:rsidRDefault="00715E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346B1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73B12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46D6"/>
    <w:rsid w:val="001D5EE5"/>
    <w:rsid w:val="001D7080"/>
    <w:rsid w:val="001D7090"/>
    <w:rsid w:val="001E0CC2"/>
    <w:rsid w:val="001E2BE9"/>
    <w:rsid w:val="001E2FD5"/>
    <w:rsid w:val="001E3849"/>
    <w:rsid w:val="001F14E9"/>
    <w:rsid w:val="001F638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06976"/>
    <w:rsid w:val="0031092B"/>
    <w:rsid w:val="00310941"/>
    <w:rsid w:val="00311F3A"/>
    <w:rsid w:val="00321A36"/>
    <w:rsid w:val="00321F18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13B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2969"/>
    <w:rsid w:val="003C3C05"/>
    <w:rsid w:val="003C3CF8"/>
    <w:rsid w:val="003C4850"/>
    <w:rsid w:val="003C6DE1"/>
    <w:rsid w:val="003C7F15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5462"/>
    <w:rsid w:val="004429C2"/>
    <w:rsid w:val="0044312C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4E62"/>
    <w:rsid w:val="004B7074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4E20"/>
    <w:rsid w:val="00555A5A"/>
    <w:rsid w:val="005571BF"/>
    <w:rsid w:val="00561C97"/>
    <w:rsid w:val="0056381F"/>
    <w:rsid w:val="005643ED"/>
    <w:rsid w:val="00570948"/>
    <w:rsid w:val="00570F70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5E4D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5AB3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5E20"/>
    <w:rsid w:val="007171C1"/>
    <w:rsid w:val="007238DD"/>
    <w:rsid w:val="007246E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0A21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80034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C6AEA"/>
    <w:rsid w:val="008D0095"/>
    <w:rsid w:val="008D113F"/>
    <w:rsid w:val="008D4D31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494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7259"/>
    <w:rsid w:val="00A94641"/>
    <w:rsid w:val="00AA0892"/>
    <w:rsid w:val="00AA1028"/>
    <w:rsid w:val="00AA248E"/>
    <w:rsid w:val="00AA3D24"/>
    <w:rsid w:val="00AA42AE"/>
    <w:rsid w:val="00AA5566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11769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0D91"/>
    <w:rsid w:val="00BC0E7A"/>
    <w:rsid w:val="00BC5A21"/>
    <w:rsid w:val="00BC6BDC"/>
    <w:rsid w:val="00BC79DB"/>
    <w:rsid w:val="00BD00EF"/>
    <w:rsid w:val="00BD0CF9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1C87"/>
    <w:rsid w:val="00D34502"/>
    <w:rsid w:val="00D34F2C"/>
    <w:rsid w:val="00D40CFF"/>
    <w:rsid w:val="00D4249C"/>
    <w:rsid w:val="00D438FD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01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4E4B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2546"/>
    <w:rsid w:val="00E42F89"/>
    <w:rsid w:val="00E4421B"/>
    <w:rsid w:val="00E44376"/>
    <w:rsid w:val="00E506F6"/>
    <w:rsid w:val="00E523CF"/>
    <w:rsid w:val="00E53F57"/>
    <w:rsid w:val="00E54EE9"/>
    <w:rsid w:val="00E57689"/>
    <w:rsid w:val="00E60D23"/>
    <w:rsid w:val="00E63789"/>
    <w:rsid w:val="00E63A08"/>
    <w:rsid w:val="00E6644A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219A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3330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15B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344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108A6B"/>
  <w15:docId w15:val="{38ABAC74-93E1-46A8-8197-BC983CCD6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6D420-CD57-4976-815E-BA21A2FF1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14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1658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12</cp:revision>
  <cp:lastPrinted>2019-07-22T08:16:00Z</cp:lastPrinted>
  <dcterms:created xsi:type="dcterms:W3CDTF">2020-10-05T14:11:00Z</dcterms:created>
  <dcterms:modified xsi:type="dcterms:W3CDTF">2020-10-05T14:43:00Z</dcterms:modified>
</cp:coreProperties>
</file>