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36E878" w14:textId="77777777" w:rsidR="00431BF3" w:rsidRPr="00E8597D" w:rsidRDefault="00431BF3" w:rsidP="00431BF3">
      <w:pPr>
        <w:pStyle w:val="ConsPlusNonformat"/>
        <w:widowControl/>
      </w:pPr>
    </w:p>
    <w:p w14:paraId="1781108C" w14:textId="77777777" w:rsidR="00431BF3" w:rsidRDefault="00431BF3" w:rsidP="00431BF3">
      <w:pPr>
        <w:pStyle w:val="ConsPlusNonformat"/>
        <w:widowControl/>
      </w:pPr>
    </w:p>
    <w:p w14:paraId="4D64933D" w14:textId="77777777" w:rsidR="00C654AC" w:rsidRPr="009A715D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9A715D">
        <w:rPr>
          <w:rFonts w:ascii="Times New Roman" w:hAnsi="Times New Roman" w:cs="Times New Roman"/>
          <w:sz w:val="24"/>
          <w:szCs w:val="24"/>
        </w:rPr>
        <w:t>Информация</w:t>
      </w:r>
    </w:p>
    <w:p w14:paraId="267176D6" w14:textId="77777777" w:rsidR="00C654AC" w:rsidRPr="009A715D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A715D">
        <w:rPr>
          <w:rFonts w:ascii="Times New Roman" w:hAnsi="Times New Roman" w:cs="Times New Roman"/>
          <w:sz w:val="24"/>
          <w:szCs w:val="24"/>
        </w:rPr>
        <w:t xml:space="preserve"> результатах контрольного мероприятия</w:t>
      </w:r>
    </w:p>
    <w:p w14:paraId="5F8140F3" w14:textId="77777777" w:rsidR="00274EEB" w:rsidRPr="00AA3D04" w:rsidRDefault="00C654AC" w:rsidP="00274EEB">
      <w:pPr>
        <w:pStyle w:val="ConsPlusNonformat"/>
        <w:widowControl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574A">
        <w:rPr>
          <w:bCs/>
        </w:rPr>
        <w:t xml:space="preserve"> </w:t>
      </w:r>
      <w:r w:rsidR="00274EEB" w:rsidRPr="00AA3D04">
        <w:rPr>
          <w:rFonts w:ascii="Times New Roman" w:hAnsi="Times New Roman" w:cs="Times New Roman"/>
          <w:bCs/>
          <w:sz w:val="24"/>
          <w:szCs w:val="24"/>
        </w:rPr>
        <w:t xml:space="preserve">«Проверка целевого  и эффективного использования средств субсидий, предоставленных из бюджета городского округа муниципальному бюджетному дошкольному образовательному учреждению «Детский сад № 18». Проверка  целевого и эффективного использования муниципального имущества, переданного учреждению в оперативное управление.» </w:t>
      </w:r>
    </w:p>
    <w:p w14:paraId="1CE44BDB" w14:textId="77777777" w:rsidR="000B0F28" w:rsidRPr="00CB643E" w:rsidRDefault="000B0F28" w:rsidP="000B0F28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14:paraId="47CE13E3" w14:textId="4EDC52FE" w:rsidR="00274EEB" w:rsidRPr="00461860" w:rsidRDefault="005F6443" w:rsidP="00274EEB">
      <w:pPr>
        <w:pStyle w:val="ConsPlusNonformat"/>
        <w:widowControl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87574A">
        <w:rPr>
          <w:rFonts w:ascii="Times New Roman" w:hAnsi="Times New Roman" w:cs="Times New Roman"/>
          <w:sz w:val="24"/>
          <w:szCs w:val="24"/>
        </w:rPr>
        <w:t>на объект</w:t>
      </w:r>
      <w:r w:rsidR="0087574A" w:rsidRPr="0087574A">
        <w:rPr>
          <w:rFonts w:ascii="Times New Roman" w:hAnsi="Times New Roman" w:cs="Times New Roman"/>
          <w:sz w:val="24"/>
          <w:szCs w:val="24"/>
        </w:rPr>
        <w:t>е</w:t>
      </w:r>
      <w:r w:rsidRPr="0087574A">
        <w:rPr>
          <w:rFonts w:ascii="Times New Roman" w:hAnsi="Times New Roman" w:cs="Times New Roman"/>
          <w:sz w:val="24"/>
          <w:szCs w:val="24"/>
        </w:rPr>
        <w:t>:</w:t>
      </w:r>
      <w:r w:rsidR="00A07120" w:rsidRPr="00A071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74E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МБДОУ </w:t>
      </w:r>
      <w:r w:rsidR="00274EEB" w:rsidRPr="00461860">
        <w:rPr>
          <w:rFonts w:ascii="Times New Roman" w:hAnsi="Times New Roman" w:cs="Times New Roman"/>
          <w:bCs/>
          <w:sz w:val="24"/>
          <w:szCs w:val="24"/>
        </w:rPr>
        <w:t>«Детский сад № 18»</w:t>
      </w:r>
      <w:r w:rsidR="00274EEB">
        <w:rPr>
          <w:rFonts w:ascii="Times New Roman" w:hAnsi="Times New Roman" w:cs="Times New Roman"/>
          <w:bCs/>
          <w:sz w:val="24"/>
          <w:szCs w:val="24"/>
        </w:rPr>
        <w:t>.</w:t>
      </w:r>
      <w:r w:rsidR="00274EEB" w:rsidRPr="0046186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A366623" w14:textId="77777777" w:rsidR="00CF5265" w:rsidRDefault="00CF5265" w:rsidP="008A04D8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6C12FD84" w14:textId="5D34792F" w:rsidR="00CB643E" w:rsidRPr="00CF5265" w:rsidRDefault="00CF5265" w:rsidP="00D2636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F5265">
        <w:rPr>
          <w:rFonts w:ascii="Times New Roman" w:hAnsi="Times New Roman" w:cs="Times New Roman"/>
          <w:sz w:val="24"/>
          <w:szCs w:val="24"/>
        </w:rPr>
        <w:t xml:space="preserve">Отчет </w:t>
      </w:r>
      <w:r w:rsidR="00D2636A">
        <w:rPr>
          <w:rFonts w:ascii="Times New Roman" w:hAnsi="Times New Roman" w:cs="Times New Roman"/>
          <w:sz w:val="24"/>
          <w:szCs w:val="24"/>
        </w:rPr>
        <w:t>о</w:t>
      </w:r>
      <w:r w:rsidR="00D2636A" w:rsidRPr="009A715D">
        <w:rPr>
          <w:rFonts w:ascii="Times New Roman" w:hAnsi="Times New Roman" w:cs="Times New Roman"/>
          <w:sz w:val="24"/>
          <w:szCs w:val="24"/>
        </w:rPr>
        <w:t xml:space="preserve"> результатах контрольного мероприятия</w:t>
      </w:r>
      <w:r w:rsidR="00D2636A">
        <w:rPr>
          <w:rFonts w:ascii="Times New Roman" w:hAnsi="Times New Roman" w:cs="Times New Roman"/>
          <w:sz w:val="24"/>
          <w:szCs w:val="24"/>
        </w:rPr>
        <w:t xml:space="preserve"> от 22.12.2020 года № 14 </w:t>
      </w:r>
      <w:r w:rsidRPr="00CF5265">
        <w:rPr>
          <w:rFonts w:ascii="Times New Roman" w:hAnsi="Times New Roman" w:cs="Times New Roman"/>
          <w:sz w:val="24"/>
          <w:szCs w:val="24"/>
        </w:rPr>
        <w:t xml:space="preserve">утвержден председателем </w:t>
      </w:r>
      <w:proofErr w:type="spellStart"/>
      <w:r w:rsidRPr="00CF5265">
        <w:rPr>
          <w:rFonts w:ascii="Times New Roman" w:hAnsi="Times New Roman" w:cs="Times New Roman"/>
          <w:sz w:val="24"/>
          <w:szCs w:val="24"/>
        </w:rPr>
        <w:t>Контрольно</w:t>
      </w:r>
      <w:proofErr w:type="spellEnd"/>
      <w:r w:rsidRPr="00CF5265">
        <w:rPr>
          <w:rFonts w:ascii="Times New Roman" w:hAnsi="Times New Roman" w:cs="Times New Roman"/>
          <w:sz w:val="24"/>
          <w:szCs w:val="24"/>
        </w:rPr>
        <w:t xml:space="preserve"> – счетной палатой Сосновоборского городского округа 22.12.2020 года.</w:t>
      </w:r>
    </w:p>
    <w:p w14:paraId="13007B9E" w14:textId="77777777" w:rsidR="00CF5265" w:rsidRPr="00CF5265" w:rsidRDefault="00CF5265" w:rsidP="00552FAB">
      <w:pPr>
        <w:pStyle w:val="ConsPlusNonformat"/>
        <w:suppressAutoHyphens/>
        <w:jc w:val="both"/>
        <w:rPr>
          <w:rFonts w:ascii="Times New Roman" w:hAnsi="Times New Roman" w:cs="Times New Roman"/>
          <w:sz w:val="16"/>
          <w:szCs w:val="16"/>
        </w:rPr>
      </w:pPr>
    </w:p>
    <w:p w14:paraId="3778F359" w14:textId="5DDA1911" w:rsidR="00552FAB" w:rsidRPr="00DB7EC8" w:rsidRDefault="00C654AC" w:rsidP="00552FAB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C82E65">
        <w:rPr>
          <w:rFonts w:ascii="Times New Roman" w:hAnsi="Times New Roman" w:cs="Times New Roman"/>
          <w:sz w:val="24"/>
          <w:szCs w:val="24"/>
        </w:rPr>
        <w:t>Период проведения контрольного мероприятия:</w:t>
      </w:r>
      <w:r w:rsidR="00552FAB" w:rsidRPr="00552F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2FAB" w:rsidRPr="00AB1AB9">
        <w:rPr>
          <w:rFonts w:ascii="Times New Roman" w:hAnsi="Times New Roman" w:cs="Times New Roman"/>
          <w:sz w:val="24"/>
          <w:szCs w:val="24"/>
        </w:rPr>
        <w:t xml:space="preserve"> </w:t>
      </w:r>
      <w:r w:rsidR="00552FAB">
        <w:rPr>
          <w:rFonts w:ascii="Times New Roman" w:hAnsi="Times New Roman" w:cs="Times New Roman"/>
          <w:sz w:val="24"/>
          <w:szCs w:val="24"/>
        </w:rPr>
        <w:t xml:space="preserve">с </w:t>
      </w:r>
      <w:r w:rsidR="00274EEB">
        <w:rPr>
          <w:rFonts w:ascii="Times New Roman" w:hAnsi="Times New Roman" w:cs="Times New Roman"/>
          <w:sz w:val="24"/>
          <w:szCs w:val="24"/>
        </w:rPr>
        <w:t xml:space="preserve"> 18 ноября</w:t>
      </w:r>
      <w:r w:rsidR="00552FAB">
        <w:rPr>
          <w:rFonts w:ascii="Times New Roman" w:hAnsi="Times New Roman" w:cs="Times New Roman"/>
          <w:sz w:val="24"/>
          <w:szCs w:val="24"/>
        </w:rPr>
        <w:t xml:space="preserve">  2020 года  по</w:t>
      </w:r>
      <w:r w:rsidR="00552FAB" w:rsidRPr="00AB1AB9">
        <w:rPr>
          <w:rFonts w:ascii="Times New Roman" w:hAnsi="Times New Roman" w:cs="Times New Roman"/>
          <w:sz w:val="24"/>
          <w:szCs w:val="24"/>
        </w:rPr>
        <w:t xml:space="preserve">  1</w:t>
      </w:r>
      <w:r w:rsidR="00274EEB">
        <w:rPr>
          <w:rFonts w:ascii="Times New Roman" w:hAnsi="Times New Roman" w:cs="Times New Roman"/>
          <w:sz w:val="24"/>
          <w:szCs w:val="24"/>
        </w:rPr>
        <w:t>0 декабря</w:t>
      </w:r>
      <w:r w:rsidR="00552FAB">
        <w:rPr>
          <w:rFonts w:ascii="Times New Roman" w:hAnsi="Times New Roman" w:cs="Times New Roman"/>
          <w:sz w:val="24"/>
          <w:szCs w:val="24"/>
        </w:rPr>
        <w:t xml:space="preserve"> </w:t>
      </w:r>
      <w:r w:rsidR="00552FAB" w:rsidRPr="00AB1AB9">
        <w:rPr>
          <w:rFonts w:ascii="Times New Roman" w:hAnsi="Times New Roman" w:cs="Times New Roman"/>
          <w:sz w:val="24"/>
          <w:szCs w:val="24"/>
        </w:rPr>
        <w:t xml:space="preserve"> 20</w:t>
      </w:r>
      <w:r w:rsidR="00552FAB">
        <w:rPr>
          <w:rFonts w:ascii="Times New Roman" w:hAnsi="Times New Roman" w:cs="Times New Roman"/>
          <w:sz w:val="24"/>
          <w:szCs w:val="24"/>
        </w:rPr>
        <w:t>20</w:t>
      </w:r>
      <w:r w:rsidR="00552FAB" w:rsidRPr="00AB1AB9">
        <w:rPr>
          <w:rFonts w:ascii="Times New Roman" w:hAnsi="Times New Roman" w:cs="Times New Roman"/>
          <w:sz w:val="24"/>
          <w:szCs w:val="24"/>
        </w:rPr>
        <w:t xml:space="preserve"> года</w:t>
      </w:r>
      <w:r w:rsidR="00552FAB">
        <w:rPr>
          <w:rFonts w:ascii="Times New Roman" w:hAnsi="Times New Roman" w:cs="Times New Roman"/>
          <w:sz w:val="24"/>
          <w:szCs w:val="24"/>
        </w:rPr>
        <w:t xml:space="preserve">  в соответствии с распоряжением  </w:t>
      </w:r>
      <w:r w:rsidR="00552FAB" w:rsidRPr="00DB7EC8">
        <w:rPr>
          <w:rFonts w:ascii="Times New Roman" w:hAnsi="Times New Roman" w:cs="Times New Roman"/>
          <w:sz w:val="24"/>
          <w:szCs w:val="24"/>
        </w:rPr>
        <w:t xml:space="preserve">председателя КСП Сосновоборского городского округа № </w:t>
      </w:r>
      <w:r w:rsidR="00274EEB" w:rsidRPr="00CF4C4E">
        <w:rPr>
          <w:rFonts w:ascii="Times New Roman" w:hAnsi="Times New Roman" w:cs="Times New Roman"/>
          <w:sz w:val="24"/>
          <w:szCs w:val="24"/>
        </w:rPr>
        <w:t xml:space="preserve"> </w:t>
      </w:r>
      <w:r w:rsidR="00274EEB">
        <w:rPr>
          <w:rFonts w:ascii="Times New Roman" w:hAnsi="Times New Roman" w:cs="Times New Roman"/>
          <w:sz w:val="24"/>
          <w:szCs w:val="24"/>
        </w:rPr>
        <w:t xml:space="preserve">32 от 16.11.2020 </w:t>
      </w:r>
      <w:r w:rsidR="00552FAB">
        <w:rPr>
          <w:rFonts w:ascii="Times New Roman" w:hAnsi="Times New Roman" w:cs="Times New Roman"/>
          <w:sz w:val="24"/>
          <w:szCs w:val="24"/>
        </w:rPr>
        <w:t>года.</w:t>
      </w:r>
    </w:p>
    <w:p w14:paraId="754369F3" w14:textId="16CE53D1" w:rsidR="007A5C6F" w:rsidRPr="00AB1AB9" w:rsidRDefault="00C654AC" w:rsidP="007A5C6F">
      <w:pPr>
        <w:ind w:firstLine="709"/>
        <w:jc w:val="both"/>
      </w:pPr>
      <w:r w:rsidRPr="00C82E65">
        <w:t xml:space="preserve">Проверяемый период деятельности: </w:t>
      </w:r>
      <w:r w:rsidR="00D059CB">
        <w:t>2019</w:t>
      </w:r>
      <w:r w:rsidR="00552FAB">
        <w:t xml:space="preserve"> год</w:t>
      </w:r>
      <w:r w:rsidR="007A5C6F">
        <w:t xml:space="preserve">, текущий период </w:t>
      </w:r>
      <w:r w:rsidR="007A5C6F" w:rsidRPr="00AB1AB9">
        <w:rPr>
          <w:b/>
        </w:rPr>
        <w:t xml:space="preserve"> </w:t>
      </w:r>
      <w:r w:rsidR="007A5C6F" w:rsidRPr="00AB1AB9">
        <w:t>20</w:t>
      </w:r>
      <w:r w:rsidR="00D059CB">
        <w:t>20</w:t>
      </w:r>
      <w:r w:rsidR="007A5C6F" w:rsidRPr="00AB1AB9">
        <w:t xml:space="preserve"> год</w:t>
      </w:r>
      <w:r w:rsidR="007A5C6F">
        <w:t>а</w:t>
      </w:r>
      <w:r w:rsidR="007A5C6F" w:rsidRPr="00AB1AB9">
        <w:t>.</w:t>
      </w:r>
    </w:p>
    <w:p w14:paraId="364483DE" w14:textId="77777777" w:rsidR="00881ECC" w:rsidRPr="007042B2" w:rsidRDefault="00881ECC" w:rsidP="00881ECC">
      <w:pPr>
        <w:tabs>
          <w:tab w:val="left" w:pos="709"/>
        </w:tabs>
        <w:ind w:firstLine="709"/>
        <w:jc w:val="both"/>
      </w:pPr>
      <w:r>
        <w:t>По результатам контрольного мероприятия н</w:t>
      </w:r>
      <w:r w:rsidRPr="007042B2">
        <w:t>ецелевого использования субсидий, предоставленных из  бюджета городского округа, не выявлено.</w:t>
      </w:r>
    </w:p>
    <w:p w14:paraId="01DAD7A6" w14:textId="7A960F6E" w:rsidR="00153FD5" w:rsidRDefault="00881ECC" w:rsidP="005727FF">
      <w:pPr>
        <w:tabs>
          <w:tab w:val="left" w:pos="709"/>
        </w:tabs>
        <w:ind w:firstLine="709"/>
        <w:jc w:val="both"/>
      </w:pPr>
      <w:r>
        <w:t>Установлены</w:t>
      </w:r>
      <w:r w:rsidRPr="007C18A4">
        <w:t xml:space="preserve"> </w:t>
      </w:r>
      <w:r w:rsidRPr="0009115E">
        <w:t xml:space="preserve">отдельные </w:t>
      </w:r>
      <w:r>
        <w:t xml:space="preserve">факты несоблюдения </w:t>
      </w:r>
      <w:r w:rsidR="00153FD5">
        <w:rPr>
          <w:color w:val="000000"/>
          <w:shd w:val="clear" w:color="auto" w:fill="FFFFFF"/>
        </w:rPr>
        <w:t xml:space="preserve">МБДОУ </w:t>
      </w:r>
      <w:r w:rsidR="00153FD5" w:rsidRPr="00461860">
        <w:rPr>
          <w:bCs/>
        </w:rPr>
        <w:t>«Детский сад № 18»</w:t>
      </w:r>
      <w:r w:rsidR="00153FD5">
        <w:t>:</w:t>
      </w:r>
    </w:p>
    <w:p w14:paraId="0C784634" w14:textId="0C97CCB8" w:rsidR="00153FD5" w:rsidRPr="00BE058D" w:rsidRDefault="00153FD5" w:rsidP="00153FD5">
      <w:pPr>
        <w:ind w:firstLine="567"/>
        <w:jc w:val="both"/>
      </w:pPr>
      <w:r>
        <w:t>-</w:t>
      </w:r>
      <w:r w:rsidRPr="00153FD5">
        <w:t xml:space="preserve"> </w:t>
      </w:r>
      <w:r w:rsidRPr="003938C3">
        <w:t>требовани</w:t>
      </w:r>
      <w:r>
        <w:t>й</w:t>
      </w:r>
      <w:r w:rsidRPr="003938C3">
        <w:t xml:space="preserve"> Федерального закона от 12.01.1996 N 7-ФЗ (ред. от 31.01.2016) «О некоммерческих</w:t>
      </w:r>
      <w:r>
        <w:t xml:space="preserve"> организациях» в</w:t>
      </w:r>
      <w:r>
        <w:rPr>
          <w:rFonts w:eastAsia="Calibri"/>
        </w:rPr>
        <w:t xml:space="preserve"> части  обеспечения открытости и доступности информации о деятельности муниципальных учреждений на официальном сайте </w:t>
      </w:r>
      <w:hyperlink r:id="rId8" w:history="1">
        <w:r w:rsidRPr="00EA43A7">
          <w:rPr>
            <w:rStyle w:val="af0"/>
            <w:bCs/>
            <w:color w:val="auto"/>
          </w:rPr>
          <w:t>http://www.bus.gov.ru</w:t>
        </w:r>
      </w:hyperlink>
      <w:r>
        <w:rPr>
          <w:rStyle w:val="af0"/>
          <w:bCs/>
          <w:color w:val="auto"/>
        </w:rPr>
        <w:t>;</w:t>
      </w:r>
    </w:p>
    <w:p w14:paraId="3A26A384" w14:textId="4A4DCABB" w:rsidR="00153FD5" w:rsidRDefault="00153FD5" w:rsidP="00881ECC">
      <w:pPr>
        <w:ind w:firstLine="709"/>
        <w:jc w:val="both"/>
      </w:pPr>
      <w:r>
        <w:t xml:space="preserve">- </w:t>
      </w:r>
      <w:r w:rsidRPr="00D61C64">
        <w:t>Федерального закона от 5 апреля 2013 г. N 44-ФЗ "О контрактной системе в сфере закупок товаров, работ, услуг для обеспечения государственных и муниципальных</w:t>
      </w:r>
      <w:r w:rsidRPr="005B442E">
        <w:rPr>
          <w:i/>
          <w:iCs/>
        </w:rPr>
        <w:t xml:space="preserve"> нужд"</w:t>
      </w:r>
      <w:r>
        <w:t xml:space="preserve"> в части соблюдения срока оплаты</w:t>
      </w:r>
      <w:r w:rsidRPr="00153FD5">
        <w:t xml:space="preserve"> </w:t>
      </w:r>
      <w:r w:rsidRPr="00DF7F18">
        <w:t>срок</w:t>
      </w:r>
      <w:r>
        <w:t>а и порядка</w:t>
      </w:r>
      <w:r w:rsidRPr="00DF7F18">
        <w:t xml:space="preserve"> оплаты товара</w:t>
      </w:r>
      <w:r>
        <w:t>, работ, услуг.</w:t>
      </w:r>
    </w:p>
    <w:p w14:paraId="358B48AA" w14:textId="4719A890" w:rsidR="00881ECC" w:rsidRPr="00E37568" w:rsidRDefault="00153FD5" w:rsidP="00881ECC">
      <w:pPr>
        <w:ind w:firstLine="709"/>
        <w:jc w:val="both"/>
      </w:pPr>
      <w:r>
        <w:t xml:space="preserve"> </w:t>
      </w:r>
      <w:r w:rsidRPr="00E37568">
        <w:t xml:space="preserve"> </w:t>
      </w:r>
      <w:r w:rsidR="00881ECC" w:rsidRPr="00E37568">
        <w:t>По результатам контрольного мероприятия</w:t>
      </w:r>
      <w:r w:rsidR="00AA3D04">
        <w:t xml:space="preserve"> КСП СГО </w:t>
      </w:r>
      <w:r w:rsidR="00881ECC" w:rsidRPr="00E37568">
        <w:t xml:space="preserve"> направлены </w:t>
      </w:r>
      <w:r w:rsidR="00D05C71">
        <w:t xml:space="preserve"> предложения  в адрес</w:t>
      </w:r>
      <w:r w:rsidR="00D43A66">
        <w:t xml:space="preserve"> </w:t>
      </w:r>
      <w:r w:rsidR="00D05C71">
        <w:t xml:space="preserve"> </w:t>
      </w:r>
      <w:r w:rsidR="00E7661D">
        <w:rPr>
          <w:color w:val="000000"/>
          <w:shd w:val="clear" w:color="auto" w:fill="FFFFFF"/>
        </w:rPr>
        <w:t xml:space="preserve">МБДОУ </w:t>
      </w:r>
      <w:r w:rsidR="00E7661D" w:rsidRPr="00461860">
        <w:rPr>
          <w:bCs/>
        </w:rPr>
        <w:t>«Детский сад № 18»</w:t>
      </w:r>
      <w:r w:rsidR="00D05C71">
        <w:t xml:space="preserve"> </w:t>
      </w:r>
      <w:r w:rsidR="00881ECC">
        <w:t>для рассмотрения и принятия мер по устранению выявленных нарушений.</w:t>
      </w:r>
    </w:p>
    <w:p w14:paraId="3B6F6F4F" w14:textId="77777777" w:rsidR="00881ECC" w:rsidRDefault="00881ECC" w:rsidP="00881ECC">
      <w:pPr>
        <w:tabs>
          <w:tab w:val="left" w:pos="709"/>
        </w:tabs>
        <w:ind w:firstLine="709"/>
        <w:jc w:val="both"/>
      </w:pPr>
    </w:p>
    <w:p w14:paraId="3D0E0377" w14:textId="77777777" w:rsidR="006737FB" w:rsidRPr="006737FB" w:rsidRDefault="006737FB" w:rsidP="00284EF6">
      <w:pPr>
        <w:ind w:firstLine="709"/>
        <w:jc w:val="both"/>
        <w:rPr>
          <w:sz w:val="16"/>
          <w:szCs w:val="16"/>
          <w:lang w:bidi="pa-IN"/>
        </w:rPr>
      </w:pPr>
    </w:p>
    <w:sectPr w:rsidR="006737FB" w:rsidRPr="006737FB" w:rsidSect="0033226F">
      <w:footerReference w:type="even" r:id="rId9"/>
      <w:footerReference w:type="default" r:id="rId10"/>
      <w:pgSz w:w="11906" w:h="16838"/>
      <w:pgMar w:top="851" w:right="561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A3765E" w14:textId="77777777" w:rsidR="00FA580E" w:rsidRDefault="00FA580E">
      <w:r>
        <w:separator/>
      </w:r>
    </w:p>
  </w:endnote>
  <w:endnote w:type="continuationSeparator" w:id="0">
    <w:p w14:paraId="23D87192" w14:textId="77777777" w:rsidR="00FA580E" w:rsidRDefault="00FA5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8EE8C468-6DB3-4CF2-9E12-559DCAC0CE4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DB7F245-420F-4EC5-ABA4-860A776D0E8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2C3E8C6-F25F-4194-B2B2-E7945E4A09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23296" w14:textId="77777777" w:rsidR="00B44EE9" w:rsidRDefault="00E71A7E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4D7B6382" w14:textId="77777777" w:rsidR="00B44EE9" w:rsidRDefault="00B44EE9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0269C2" w14:textId="77777777" w:rsidR="00B44EE9" w:rsidRDefault="00E71A7E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34E92">
      <w:rPr>
        <w:rStyle w:val="a4"/>
        <w:noProof/>
      </w:rPr>
      <w:t>1</w:t>
    </w:r>
    <w:r>
      <w:rPr>
        <w:rStyle w:val="a4"/>
      </w:rPr>
      <w:fldChar w:fldCharType="end"/>
    </w:r>
  </w:p>
  <w:p w14:paraId="539FF2AB" w14:textId="77777777" w:rsidR="00B44EE9" w:rsidRDefault="00B44EE9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A63D0D" w14:textId="77777777" w:rsidR="00FA580E" w:rsidRDefault="00FA580E">
      <w:r>
        <w:separator/>
      </w:r>
    </w:p>
  </w:footnote>
  <w:footnote w:type="continuationSeparator" w:id="0">
    <w:p w14:paraId="6884DC10" w14:textId="77777777" w:rsidR="00FA580E" w:rsidRDefault="00FA58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C1A97"/>
    <w:multiLevelType w:val="hybridMultilevel"/>
    <w:tmpl w:val="26D07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619DD"/>
    <w:multiLevelType w:val="hybridMultilevel"/>
    <w:tmpl w:val="57664610"/>
    <w:lvl w:ilvl="0" w:tplc="7A12922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 w15:restartNumberingAfterBreak="0">
    <w:nsid w:val="089C0673"/>
    <w:multiLevelType w:val="hybridMultilevel"/>
    <w:tmpl w:val="14765F2C"/>
    <w:lvl w:ilvl="0" w:tplc="5DD2AB8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 w15:restartNumberingAfterBreak="0">
    <w:nsid w:val="08D169D1"/>
    <w:multiLevelType w:val="multilevel"/>
    <w:tmpl w:val="6E9CD7B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4" w15:restartNumberingAfterBreak="0">
    <w:nsid w:val="09093F23"/>
    <w:multiLevelType w:val="hybridMultilevel"/>
    <w:tmpl w:val="A75617C8"/>
    <w:lvl w:ilvl="0" w:tplc="D5EC4CA2">
      <w:start w:val="1"/>
      <w:numFmt w:val="decimal"/>
      <w:lvlText w:val="%1."/>
      <w:lvlJc w:val="left"/>
      <w:pPr>
        <w:tabs>
          <w:tab w:val="num" w:pos="2058"/>
        </w:tabs>
        <w:ind w:left="2058" w:hanging="1260"/>
      </w:pPr>
      <w:rPr>
        <w:rFonts w:hint="default"/>
      </w:rPr>
    </w:lvl>
    <w:lvl w:ilvl="1" w:tplc="5EB83692">
      <w:numFmt w:val="none"/>
      <w:lvlText w:val=""/>
      <w:lvlJc w:val="left"/>
      <w:pPr>
        <w:tabs>
          <w:tab w:val="num" w:pos="360"/>
        </w:tabs>
      </w:pPr>
    </w:lvl>
    <w:lvl w:ilvl="2" w:tplc="D1041784">
      <w:numFmt w:val="none"/>
      <w:lvlText w:val=""/>
      <w:lvlJc w:val="left"/>
      <w:pPr>
        <w:tabs>
          <w:tab w:val="num" w:pos="360"/>
        </w:tabs>
      </w:pPr>
    </w:lvl>
    <w:lvl w:ilvl="3" w:tplc="7CC04E88">
      <w:numFmt w:val="none"/>
      <w:lvlText w:val=""/>
      <w:lvlJc w:val="left"/>
      <w:pPr>
        <w:tabs>
          <w:tab w:val="num" w:pos="360"/>
        </w:tabs>
      </w:pPr>
    </w:lvl>
    <w:lvl w:ilvl="4" w:tplc="366891A4">
      <w:numFmt w:val="none"/>
      <w:lvlText w:val=""/>
      <w:lvlJc w:val="left"/>
      <w:pPr>
        <w:tabs>
          <w:tab w:val="num" w:pos="360"/>
        </w:tabs>
      </w:pPr>
    </w:lvl>
    <w:lvl w:ilvl="5" w:tplc="D3340CF8">
      <w:numFmt w:val="none"/>
      <w:lvlText w:val=""/>
      <w:lvlJc w:val="left"/>
      <w:pPr>
        <w:tabs>
          <w:tab w:val="num" w:pos="360"/>
        </w:tabs>
      </w:pPr>
    </w:lvl>
    <w:lvl w:ilvl="6" w:tplc="FF9A71EA">
      <w:numFmt w:val="none"/>
      <w:lvlText w:val=""/>
      <w:lvlJc w:val="left"/>
      <w:pPr>
        <w:tabs>
          <w:tab w:val="num" w:pos="360"/>
        </w:tabs>
      </w:pPr>
    </w:lvl>
    <w:lvl w:ilvl="7" w:tplc="9FC6E120">
      <w:numFmt w:val="none"/>
      <w:lvlText w:val=""/>
      <w:lvlJc w:val="left"/>
      <w:pPr>
        <w:tabs>
          <w:tab w:val="num" w:pos="360"/>
        </w:tabs>
      </w:pPr>
    </w:lvl>
    <w:lvl w:ilvl="8" w:tplc="0B2A8CD0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01477E3"/>
    <w:multiLevelType w:val="hybridMultilevel"/>
    <w:tmpl w:val="4AA02C2E"/>
    <w:lvl w:ilvl="0" w:tplc="67B03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597506"/>
    <w:multiLevelType w:val="hybridMultilevel"/>
    <w:tmpl w:val="E1DE7ED6"/>
    <w:lvl w:ilvl="0" w:tplc="FE00F184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7" w15:restartNumberingAfterBreak="0">
    <w:nsid w:val="1E491344"/>
    <w:multiLevelType w:val="hybridMultilevel"/>
    <w:tmpl w:val="A0186292"/>
    <w:lvl w:ilvl="0" w:tplc="F65A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489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66B9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280C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E15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3C56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7AC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CBD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442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F7782C"/>
    <w:multiLevelType w:val="hybridMultilevel"/>
    <w:tmpl w:val="A072AD5A"/>
    <w:lvl w:ilvl="0" w:tplc="67B03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5241BEA"/>
    <w:multiLevelType w:val="hybridMultilevel"/>
    <w:tmpl w:val="28EEC04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B3639"/>
    <w:multiLevelType w:val="hybridMultilevel"/>
    <w:tmpl w:val="ED520264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E2E5C38"/>
    <w:multiLevelType w:val="hybridMultilevel"/>
    <w:tmpl w:val="F2E00374"/>
    <w:lvl w:ilvl="0" w:tplc="1EA26DEC">
      <w:start w:val="1"/>
      <w:numFmt w:val="bullet"/>
      <w:lvlText w:val="−"/>
      <w:lvlJc w:val="left"/>
      <w:pPr>
        <w:tabs>
          <w:tab w:val="num" w:pos="992"/>
        </w:tabs>
        <w:ind w:left="992" w:hanging="425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−"/>
      <w:lvlJc w:val="left"/>
      <w:pPr>
        <w:tabs>
          <w:tab w:val="num" w:pos="2045"/>
        </w:tabs>
        <w:ind w:left="2045" w:hanging="42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2FDC4FA4"/>
    <w:multiLevelType w:val="hybridMultilevel"/>
    <w:tmpl w:val="226AB36A"/>
    <w:lvl w:ilvl="0" w:tplc="0D528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299589A"/>
    <w:multiLevelType w:val="multilevel"/>
    <w:tmpl w:val="C032B370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4" w15:restartNumberingAfterBreak="0">
    <w:nsid w:val="33FA43C5"/>
    <w:multiLevelType w:val="hybridMultilevel"/>
    <w:tmpl w:val="92C056B8"/>
    <w:lvl w:ilvl="0" w:tplc="798A318E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689CA6B4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50A8AF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B5089D2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D4D469E0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27D806A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ECCB4A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664CE4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D6DC469E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 w15:restartNumberingAfterBreak="0">
    <w:nsid w:val="34294B64"/>
    <w:multiLevelType w:val="hybridMultilevel"/>
    <w:tmpl w:val="F87A212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34351B37"/>
    <w:multiLevelType w:val="hybridMultilevel"/>
    <w:tmpl w:val="70087130"/>
    <w:lvl w:ilvl="0" w:tplc="93C8F1B6">
      <w:start w:val="1"/>
      <w:numFmt w:val="decimal"/>
      <w:lvlText w:val="%1."/>
      <w:lvlJc w:val="left"/>
      <w:pPr>
        <w:tabs>
          <w:tab w:val="num" w:pos="2163"/>
        </w:tabs>
        <w:ind w:left="2163" w:hanging="11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8"/>
        </w:tabs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8"/>
        </w:tabs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8"/>
        </w:tabs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8"/>
        </w:tabs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8"/>
        </w:tabs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8"/>
        </w:tabs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8"/>
        </w:tabs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8"/>
        </w:tabs>
        <w:ind w:left="7098" w:hanging="180"/>
      </w:pPr>
    </w:lvl>
  </w:abstractNum>
  <w:abstractNum w:abstractNumId="17" w15:restartNumberingAfterBreak="0">
    <w:nsid w:val="34AD061F"/>
    <w:multiLevelType w:val="hybridMultilevel"/>
    <w:tmpl w:val="30D01E28"/>
    <w:lvl w:ilvl="0" w:tplc="0D2CA3DA">
      <w:start w:val="1"/>
      <w:numFmt w:val="decimal"/>
      <w:lvlText w:val="%1."/>
      <w:lvlJc w:val="left"/>
      <w:pPr>
        <w:tabs>
          <w:tab w:val="num" w:pos="1746"/>
        </w:tabs>
        <w:ind w:left="1746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8" w15:restartNumberingAfterBreak="0">
    <w:nsid w:val="43DA5360"/>
    <w:multiLevelType w:val="multilevel"/>
    <w:tmpl w:val="8606FB8A"/>
    <w:lvl w:ilvl="0">
      <w:start w:val="7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44D7087"/>
    <w:multiLevelType w:val="hybridMultilevel"/>
    <w:tmpl w:val="643263E0"/>
    <w:lvl w:ilvl="0" w:tplc="54640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7A58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41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69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047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4C8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4C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419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E2A2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462E1D03"/>
    <w:multiLevelType w:val="hybridMultilevel"/>
    <w:tmpl w:val="556A1A82"/>
    <w:lvl w:ilvl="0" w:tplc="04190001">
      <w:start w:val="1"/>
      <w:numFmt w:val="decimal"/>
      <w:lvlText w:val="%1."/>
      <w:lvlJc w:val="left"/>
      <w:pPr>
        <w:tabs>
          <w:tab w:val="num" w:pos="1863"/>
        </w:tabs>
        <w:ind w:left="1863" w:hanging="1065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22" w15:restartNumberingAfterBreak="0">
    <w:nsid w:val="46B97CBE"/>
    <w:multiLevelType w:val="multilevel"/>
    <w:tmpl w:val="C57E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3" w15:restartNumberingAfterBreak="0">
    <w:nsid w:val="47DA3084"/>
    <w:multiLevelType w:val="hybridMultilevel"/>
    <w:tmpl w:val="9AB45EDC"/>
    <w:lvl w:ilvl="0" w:tplc="A0428B50">
      <w:start w:val="1"/>
      <w:numFmt w:val="decimal"/>
      <w:lvlText w:val="%1."/>
      <w:lvlJc w:val="left"/>
      <w:pPr>
        <w:tabs>
          <w:tab w:val="num" w:pos="2280"/>
        </w:tabs>
        <w:ind w:left="2280" w:hanging="1425"/>
      </w:pPr>
      <w:rPr>
        <w:rFonts w:hint="default"/>
      </w:rPr>
    </w:lvl>
    <w:lvl w:ilvl="1" w:tplc="E5405996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5462B9A4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7D660EC2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797612C2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E0CCA766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85766DFA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9DCE725A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7C1E0AF8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4" w15:restartNumberingAfterBreak="0">
    <w:nsid w:val="483D2278"/>
    <w:multiLevelType w:val="hybridMultilevel"/>
    <w:tmpl w:val="BE381C52"/>
    <w:lvl w:ilvl="0" w:tplc="CF2AF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535445"/>
    <w:multiLevelType w:val="hybridMultilevel"/>
    <w:tmpl w:val="91C4A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8DF55EB"/>
    <w:multiLevelType w:val="hybridMultilevel"/>
    <w:tmpl w:val="EC90EA24"/>
    <w:lvl w:ilvl="0" w:tplc="67B0364A">
      <w:start w:val="1"/>
      <w:numFmt w:val="upperRoman"/>
      <w:lvlText w:val="%1."/>
      <w:lvlJc w:val="left"/>
      <w:pPr>
        <w:tabs>
          <w:tab w:val="num" w:pos="1290"/>
        </w:tabs>
        <w:ind w:left="129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7" w15:restartNumberingAfterBreak="0">
    <w:nsid w:val="4C4A0A90"/>
    <w:multiLevelType w:val="hybridMultilevel"/>
    <w:tmpl w:val="7428BC64"/>
    <w:lvl w:ilvl="0" w:tplc="1F00AAEE">
      <w:start w:val="1"/>
      <w:numFmt w:val="decimal"/>
      <w:lvlText w:val="%1."/>
      <w:lvlJc w:val="left"/>
      <w:pPr>
        <w:tabs>
          <w:tab w:val="num" w:pos="1485"/>
        </w:tabs>
        <w:ind w:left="148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8" w15:restartNumberingAfterBreak="0">
    <w:nsid w:val="4DF74876"/>
    <w:multiLevelType w:val="hybridMultilevel"/>
    <w:tmpl w:val="6F2EAA78"/>
    <w:lvl w:ilvl="0" w:tplc="0DDAE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4D2555"/>
    <w:multiLevelType w:val="hybridMultilevel"/>
    <w:tmpl w:val="FC387634"/>
    <w:lvl w:ilvl="0" w:tplc="6C64A0EE">
      <w:start w:val="1"/>
      <w:numFmt w:val="decimal"/>
      <w:lvlText w:val="%1."/>
      <w:lvlJc w:val="left"/>
      <w:pPr>
        <w:tabs>
          <w:tab w:val="num" w:pos="1395"/>
        </w:tabs>
        <w:ind w:left="139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0" w15:restartNumberingAfterBreak="0">
    <w:nsid w:val="5B272551"/>
    <w:multiLevelType w:val="hybridMultilevel"/>
    <w:tmpl w:val="CBEEE67C"/>
    <w:lvl w:ilvl="0" w:tplc="71B4A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4A1742"/>
    <w:multiLevelType w:val="hybridMultilevel"/>
    <w:tmpl w:val="6CCC60FC"/>
    <w:lvl w:ilvl="0" w:tplc="0419000F">
      <w:start w:val="1"/>
      <w:numFmt w:val="decimal"/>
      <w:lvlText w:val="%1."/>
      <w:lvlJc w:val="left"/>
      <w:pPr>
        <w:tabs>
          <w:tab w:val="num" w:pos="1629"/>
        </w:tabs>
        <w:ind w:left="1629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2" w15:restartNumberingAfterBreak="0">
    <w:nsid w:val="5DCD510B"/>
    <w:multiLevelType w:val="hybridMultilevel"/>
    <w:tmpl w:val="E0781782"/>
    <w:lvl w:ilvl="0" w:tplc="44280DF2">
      <w:start w:val="1"/>
      <w:numFmt w:val="decimal"/>
      <w:lvlText w:val="%1."/>
      <w:lvlJc w:val="left"/>
      <w:pPr>
        <w:tabs>
          <w:tab w:val="num" w:pos="1704"/>
        </w:tabs>
        <w:ind w:left="1704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3" w15:restartNumberingAfterBreak="0">
    <w:nsid w:val="62854A56"/>
    <w:multiLevelType w:val="hybridMultilevel"/>
    <w:tmpl w:val="2A0A12A0"/>
    <w:lvl w:ilvl="0" w:tplc="1446183A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4DA5434"/>
    <w:multiLevelType w:val="hybridMultilevel"/>
    <w:tmpl w:val="7ABAD24E"/>
    <w:lvl w:ilvl="0" w:tplc="9216C684">
      <w:start w:val="1"/>
      <w:numFmt w:val="decimal"/>
      <w:lvlText w:val="%1."/>
      <w:lvlJc w:val="left"/>
      <w:pPr>
        <w:ind w:left="1791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35" w15:restartNumberingAfterBreak="0">
    <w:nsid w:val="6543174D"/>
    <w:multiLevelType w:val="hybridMultilevel"/>
    <w:tmpl w:val="4766A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70D3A7C"/>
    <w:multiLevelType w:val="hybridMultilevel"/>
    <w:tmpl w:val="00E83622"/>
    <w:lvl w:ilvl="0" w:tplc="4A1C8C36">
      <w:start w:val="1"/>
      <w:numFmt w:val="decimal"/>
      <w:lvlText w:val="%1."/>
      <w:lvlJc w:val="left"/>
      <w:pPr>
        <w:tabs>
          <w:tab w:val="num" w:pos="1632"/>
        </w:tabs>
        <w:ind w:left="163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37" w15:restartNumberingAfterBreak="0">
    <w:nsid w:val="69344373"/>
    <w:multiLevelType w:val="hybridMultilevel"/>
    <w:tmpl w:val="C6B45D48"/>
    <w:lvl w:ilvl="0" w:tplc="69348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B55768F"/>
    <w:multiLevelType w:val="hybridMultilevel"/>
    <w:tmpl w:val="ED50AD4A"/>
    <w:lvl w:ilvl="0" w:tplc="67B0364A">
      <w:start w:val="2"/>
      <w:numFmt w:val="decimal"/>
      <w:lvlText w:val="%1."/>
      <w:lvlJc w:val="left"/>
      <w:pPr>
        <w:tabs>
          <w:tab w:val="num" w:pos="1623"/>
        </w:tabs>
        <w:ind w:left="1623" w:hanging="11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39" w15:restartNumberingAfterBreak="0">
    <w:nsid w:val="6BF43E49"/>
    <w:multiLevelType w:val="hybridMultilevel"/>
    <w:tmpl w:val="D904F51E"/>
    <w:lvl w:ilvl="0" w:tplc="7C9A9F0A">
      <w:start w:val="1"/>
      <w:numFmt w:val="decimal"/>
      <w:lvlText w:val="%1."/>
      <w:lvlJc w:val="left"/>
      <w:pPr>
        <w:tabs>
          <w:tab w:val="num" w:pos="1995"/>
        </w:tabs>
        <w:ind w:left="1995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0" w15:restartNumberingAfterBreak="0">
    <w:nsid w:val="6E0B6693"/>
    <w:multiLevelType w:val="hybridMultilevel"/>
    <w:tmpl w:val="C7C6B276"/>
    <w:lvl w:ilvl="0" w:tplc="467C6B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5B55A5"/>
    <w:multiLevelType w:val="hybridMultilevel"/>
    <w:tmpl w:val="CA0CB086"/>
    <w:lvl w:ilvl="0" w:tplc="437C7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2C7BD8"/>
    <w:multiLevelType w:val="hybridMultilevel"/>
    <w:tmpl w:val="8B9C8A5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28C2632"/>
    <w:multiLevelType w:val="hybridMultilevel"/>
    <w:tmpl w:val="C420837E"/>
    <w:lvl w:ilvl="0" w:tplc="8AA2C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D13B54"/>
    <w:multiLevelType w:val="hybridMultilevel"/>
    <w:tmpl w:val="AD88DD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E2E0D12"/>
    <w:multiLevelType w:val="hybridMultilevel"/>
    <w:tmpl w:val="EC8A0C9A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31"/>
  </w:num>
  <w:num w:numId="5">
    <w:abstractNumId w:val="23"/>
  </w:num>
  <w:num w:numId="6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5"/>
  </w:num>
  <w:num w:numId="9">
    <w:abstractNumId w:val="2"/>
  </w:num>
  <w:num w:numId="10">
    <w:abstractNumId w:val="41"/>
  </w:num>
  <w:num w:numId="11">
    <w:abstractNumId w:val="18"/>
  </w:num>
  <w:num w:numId="12">
    <w:abstractNumId w:val="38"/>
  </w:num>
  <w:num w:numId="13">
    <w:abstractNumId w:val="0"/>
  </w:num>
  <w:num w:numId="14">
    <w:abstractNumId w:val="17"/>
  </w:num>
  <w:num w:numId="15">
    <w:abstractNumId w:val="42"/>
  </w:num>
  <w:num w:numId="16">
    <w:abstractNumId w:val="29"/>
  </w:num>
  <w:num w:numId="17">
    <w:abstractNumId w:val="21"/>
  </w:num>
  <w:num w:numId="18">
    <w:abstractNumId w:val="27"/>
  </w:num>
  <w:num w:numId="19">
    <w:abstractNumId w:val="1"/>
  </w:num>
  <w:num w:numId="20">
    <w:abstractNumId w:val="26"/>
  </w:num>
  <w:num w:numId="21">
    <w:abstractNumId w:val="39"/>
  </w:num>
  <w:num w:numId="22">
    <w:abstractNumId w:val="36"/>
  </w:num>
  <w:num w:numId="23">
    <w:abstractNumId w:val="14"/>
  </w:num>
  <w:num w:numId="24">
    <w:abstractNumId w:val="32"/>
  </w:num>
  <w:num w:numId="25">
    <w:abstractNumId w:val="25"/>
  </w:num>
  <w:num w:numId="26">
    <w:abstractNumId w:val="45"/>
  </w:num>
  <w:num w:numId="27">
    <w:abstractNumId w:val="37"/>
  </w:num>
  <w:num w:numId="28">
    <w:abstractNumId w:val="33"/>
  </w:num>
  <w:num w:numId="29">
    <w:abstractNumId w:val="7"/>
  </w:num>
  <w:num w:numId="30">
    <w:abstractNumId w:val="34"/>
  </w:num>
  <w:num w:numId="31">
    <w:abstractNumId w:val="28"/>
  </w:num>
  <w:num w:numId="32">
    <w:abstractNumId w:val="19"/>
  </w:num>
  <w:num w:numId="33">
    <w:abstractNumId w:val="9"/>
  </w:num>
  <w:num w:numId="34">
    <w:abstractNumId w:val="22"/>
  </w:num>
  <w:num w:numId="35">
    <w:abstractNumId w:val="24"/>
  </w:num>
  <w:num w:numId="36">
    <w:abstractNumId w:val="43"/>
  </w:num>
  <w:num w:numId="37">
    <w:abstractNumId w:val="30"/>
  </w:num>
  <w:num w:numId="38">
    <w:abstractNumId w:val="8"/>
  </w:num>
  <w:num w:numId="39">
    <w:abstractNumId w:val="13"/>
  </w:num>
  <w:num w:numId="40">
    <w:abstractNumId w:val="11"/>
  </w:num>
  <w:num w:numId="41">
    <w:abstractNumId w:val="3"/>
  </w:num>
  <w:num w:numId="42">
    <w:abstractNumId w:val="40"/>
  </w:num>
  <w:num w:numId="43">
    <w:abstractNumId w:val="15"/>
  </w:num>
  <w:num w:numId="44">
    <w:abstractNumId w:val="20"/>
  </w:num>
  <w:num w:numId="45">
    <w:abstractNumId w:val="12"/>
  </w:num>
  <w:num w:numId="46">
    <w:abstractNumId w:val="44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105C"/>
    <w:rsid w:val="000014BE"/>
    <w:rsid w:val="000023F3"/>
    <w:rsid w:val="00002FFD"/>
    <w:rsid w:val="00010ACA"/>
    <w:rsid w:val="00013D11"/>
    <w:rsid w:val="00020594"/>
    <w:rsid w:val="00021DB7"/>
    <w:rsid w:val="000227AB"/>
    <w:rsid w:val="00022C06"/>
    <w:rsid w:val="00027706"/>
    <w:rsid w:val="00031199"/>
    <w:rsid w:val="000419BA"/>
    <w:rsid w:val="00041F50"/>
    <w:rsid w:val="00047AF1"/>
    <w:rsid w:val="000512F2"/>
    <w:rsid w:val="0005647C"/>
    <w:rsid w:val="00057018"/>
    <w:rsid w:val="00063051"/>
    <w:rsid w:val="0006412A"/>
    <w:rsid w:val="000671FF"/>
    <w:rsid w:val="000675AC"/>
    <w:rsid w:val="0007045B"/>
    <w:rsid w:val="000724E8"/>
    <w:rsid w:val="00080829"/>
    <w:rsid w:val="00084C47"/>
    <w:rsid w:val="00085C45"/>
    <w:rsid w:val="00085FB9"/>
    <w:rsid w:val="00086E24"/>
    <w:rsid w:val="00087307"/>
    <w:rsid w:val="00087375"/>
    <w:rsid w:val="00090C1B"/>
    <w:rsid w:val="0009320B"/>
    <w:rsid w:val="00093A79"/>
    <w:rsid w:val="00094535"/>
    <w:rsid w:val="000962AF"/>
    <w:rsid w:val="000A5122"/>
    <w:rsid w:val="000A7B6E"/>
    <w:rsid w:val="000B008C"/>
    <w:rsid w:val="000B0F28"/>
    <w:rsid w:val="000B3E37"/>
    <w:rsid w:val="000B423D"/>
    <w:rsid w:val="000B47F8"/>
    <w:rsid w:val="000C02A0"/>
    <w:rsid w:val="000C60B6"/>
    <w:rsid w:val="000C6C31"/>
    <w:rsid w:val="000C6EEE"/>
    <w:rsid w:val="000C7493"/>
    <w:rsid w:val="000D19B1"/>
    <w:rsid w:val="000D6E2E"/>
    <w:rsid w:val="000D6F39"/>
    <w:rsid w:val="000E0B2D"/>
    <w:rsid w:val="000E454D"/>
    <w:rsid w:val="000E579A"/>
    <w:rsid w:val="000E7535"/>
    <w:rsid w:val="000E79A9"/>
    <w:rsid w:val="000E7BF2"/>
    <w:rsid w:val="000F0ECF"/>
    <w:rsid w:val="000F2E9E"/>
    <w:rsid w:val="000F4EA7"/>
    <w:rsid w:val="00101044"/>
    <w:rsid w:val="00101071"/>
    <w:rsid w:val="001013DC"/>
    <w:rsid w:val="00103C30"/>
    <w:rsid w:val="00104290"/>
    <w:rsid w:val="00105375"/>
    <w:rsid w:val="001104B4"/>
    <w:rsid w:val="00113612"/>
    <w:rsid w:val="0011557B"/>
    <w:rsid w:val="001237E6"/>
    <w:rsid w:val="0013183F"/>
    <w:rsid w:val="00132F99"/>
    <w:rsid w:val="00133F2C"/>
    <w:rsid w:val="00136887"/>
    <w:rsid w:val="00145C1F"/>
    <w:rsid w:val="0014774D"/>
    <w:rsid w:val="001518F7"/>
    <w:rsid w:val="00153FD5"/>
    <w:rsid w:val="00154371"/>
    <w:rsid w:val="00157E47"/>
    <w:rsid w:val="00161962"/>
    <w:rsid w:val="00162033"/>
    <w:rsid w:val="00165AB2"/>
    <w:rsid w:val="00167C19"/>
    <w:rsid w:val="001712E2"/>
    <w:rsid w:val="00183058"/>
    <w:rsid w:val="00184011"/>
    <w:rsid w:val="00184464"/>
    <w:rsid w:val="00186177"/>
    <w:rsid w:val="001871FF"/>
    <w:rsid w:val="00191345"/>
    <w:rsid w:val="001937EC"/>
    <w:rsid w:val="00193BE8"/>
    <w:rsid w:val="00195646"/>
    <w:rsid w:val="001A0983"/>
    <w:rsid w:val="001A0C0D"/>
    <w:rsid w:val="001A1B0F"/>
    <w:rsid w:val="001A32B2"/>
    <w:rsid w:val="001A48A6"/>
    <w:rsid w:val="001B3F51"/>
    <w:rsid w:val="001C1E42"/>
    <w:rsid w:val="001C23D4"/>
    <w:rsid w:val="001C373D"/>
    <w:rsid w:val="001C77E3"/>
    <w:rsid w:val="001D1831"/>
    <w:rsid w:val="001D2CB5"/>
    <w:rsid w:val="001D2E76"/>
    <w:rsid w:val="001D5EE5"/>
    <w:rsid w:val="001D7080"/>
    <w:rsid w:val="001D7090"/>
    <w:rsid w:val="001E0CC2"/>
    <w:rsid w:val="001E2BE9"/>
    <w:rsid w:val="001E2FD5"/>
    <w:rsid w:val="001E3849"/>
    <w:rsid w:val="001F14E9"/>
    <w:rsid w:val="001F6CE9"/>
    <w:rsid w:val="0020225C"/>
    <w:rsid w:val="002031B6"/>
    <w:rsid w:val="00206E3B"/>
    <w:rsid w:val="002104CB"/>
    <w:rsid w:val="00210905"/>
    <w:rsid w:val="0021167E"/>
    <w:rsid w:val="00211FC7"/>
    <w:rsid w:val="00212F10"/>
    <w:rsid w:val="002165F6"/>
    <w:rsid w:val="0021741B"/>
    <w:rsid w:val="002179CF"/>
    <w:rsid w:val="002209D2"/>
    <w:rsid w:val="00221C06"/>
    <w:rsid w:val="0022306C"/>
    <w:rsid w:val="00224405"/>
    <w:rsid w:val="0022590D"/>
    <w:rsid w:val="002337C4"/>
    <w:rsid w:val="0023452A"/>
    <w:rsid w:val="002400A7"/>
    <w:rsid w:val="002411A3"/>
    <w:rsid w:val="00242652"/>
    <w:rsid w:val="0025516F"/>
    <w:rsid w:val="002626EA"/>
    <w:rsid w:val="00263B08"/>
    <w:rsid w:val="00270632"/>
    <w:rsid w:val="00274EEB"/>
    <w:rsid w:val="00276FD2"/>
    <w:rsid w:val="00280439"/>
    <w:rsid w:val="002847FE"/>
    <w:rsid w:val="00284EF6"/>
    <w:rsid w:val="0028618A"/>
    <w:rsid w:val="00287780"/>
    <w:rsid w:val="00295450"/>
    <w:rsid w:val="00295DAB"/>
    <w:rsid w:val="002966A8"/>
    <w:rsid w:val="00297DE5"/>
    <w:rsid w:val="002A32B1"/>
    <w:rsid w:val="002A35AC"/>
    <w:rsid w:val="002A66C3"/>
    <w:rsid w:val="002A770C"/>
    <w:rsid w:val="002B0528"/>
    <w:rsid w:val="002B20DF"/>
    <w:rsid w:val="002B4C36"/>
    <w:rsid w:val="002B57F2"/>
    <w:rsid w:val="002B5B61"/>
    <w:rsid w:val="002B67CE"/>
    <w:rsid w:val="002B6E93"/>
    <w:rsid w:val="002C1822"/>
    <w:rsid w:val="002C4088"/>
    <w:rsid w:val="002C66F2"/>
    <w:rsid w:val="002C724E"/>
    <w:rsid w:val="002C7BE2"/>
    <w:rsid w:val="002C7C12"/>
    <w:rsid w:val="002D1DBC"/>
    <w:rsid w:val="002D3605"/>
    <w:rsid w:val="002D6420"/>
    <w:rsid w:val="002E0317"/>
    <w:rsid w:val="002E03AA"/>
    <w:rsid w:val="002E70E2"/>
    <w:rsid w:val="002F0632"/>
    <w:rsid w:val="002F0819"/>
    <w:rsid w:val="002F0D6E"/>
    <w:rsid w:val="00300336"/>
    <w:rsid w:val="00303482"/>
    <w:rsid w:val="003060AB"/>
    <w:rsid w:val="0030610A"/>
    <w:rsid w:val="0031092B"/>
    <w:rsid w:val="00310941"/>
    <w:rsid w:val="00311F3A"/>
    <w:rsid w:val="00321A36"/>
    <w:rsid w:val="003253C3"/>
    <w:rsid w:val="00326204"/>
    <w:rsid w:val="00326B57"/>
    <w:rsid w:val="0033226F"/>
    <w:rsid w:val="00333A1D"/>
    <w:rsid w:val="00333D63"/>
    <w:rsid w:val="0033440F"/>
    <w:rsid w:val="00334C71"/>
    <w:rsid w:val="00336284"/>
    <w:rsid w:val="00340825"/>
    <w:rsid w:val="00340969"/>
    <w:rsid w:val="003436BF"/>
    <w:rsid w:val="00344A8F"/>
    <w:rsid w:val="00355B7E"/>
    <w:rsid w:val="0036042C"/>
    <w:rsid w:val="003607A5"/>
    <w:rsid w:val="00361377"/>
    <w:rsid w:val="0036466C"/>
    <w:rsid w:val="003750EF"/>
    <w:rsid w:val="0037547B"/>
    <w:rsid w:val="00376D1E"/>
    <w:rsid w:val="00380C82"/>
    <w:rsid w:val="00384B8A"/>
    <w:rsid w:val="0039395D"/>
    <w:rsid w:val="00394223"/>
    <w:rsid w:val="0039482F"/>
    <w:rsid w:val="00396511"/>
    <w:rsid w:val="003A0C07"/>
    <w:rsid w:val="003A33B3"/>
    <w:rsid w:val="003A79B4"/>
    <w:rsid w:val="003B1EC5"/>
    <w:rsid w:val="003B2F86"/>
    <w:rsid w:val="003B35B5"/>
    <w:rsid w:val="003B4DA8"/>
    <w:rsid w:val="003B61C3"/>
    <w:rsid w:val="003C3CF8"/>
    <w:rsid w:val="003C4850"/>
    <w:rsid w:val="003C6DE1"/>
    <w:rsid w:val="003C7F15"/>
    <w:rsid w:val="003D18AE"/>
    <w:rsid w:val="003D2C7D"/>
    <w:rsid w:val="003D38B6"/>
    <w:rsid w:val="003D46E7"/>
    <w:rsid w:val="003D5F17"/>
    <w:rsid w:val="003E33C9"/>
    <w:rsid w:val="003E7AED"/>
    <w:rsid w:val="003F1139"/>
    <w:rsid w:val="003F3AB8"/>
    <w:rsid w:val="003F60A7"/>
    <w:rsid w:val="003F64CD"/>
    <w:rsid w:val="003F7472"/>
    <w:rsid w:val="00400CB5"/>
    <w:rsid w:val="0040198D"/>
    <w:rsid w:val="00405064"/>
    <w:rsid w:val="00405F6C"/>
    <w:rsid w:val="004112EB"/>
    <w:rsid w:val="00411753"/>
    <w:rsid w:val="004130DF"/>
    <w:rsid w:val="0041373B"/>
    <w:rsid w:val="00414024"/>
    <w:rsid w:val="00416872"/>
    <w:rsid w:val="00416BDE"/>
    <w:rsid w:val="004207CA"/>
    <w:rsid w:val="00430582"/>
    <w:rsid w:val="00431B64"/>
    <w:rsid w:val="00431BF3"/>
    <w:rsid w:val="004329C9"/>
    <w:rsid w:val="004329E7"/>
    <w:rsid w:val="00434E92"/>
    <w:rsid w:val="00435462"/>
    <w:rsid w:val="004429C2"/>
    <w:rsid w:val="0044312C"/>
    <w:rsid w:val="00443705"/>
    <w:rsid w:val="004446BD"/>
    <w:rsid w:val="00445F39"/>
    <w:rsid w:val="004474AE"/>
    <w:rsid w:val="00450979"/>
    <w:rsid w:val="00452280"/>
    <w:rsid w:val="00452459"/>
    <w:rsid w:val="0045394C"/>
    <w:rsid w:val="00454FDC"/>
    <w:rsid w:val="00456288"/>
    <w:rsid w:val="004630B7"/>
    <w:rsid w:val="00465EF1"/>
    <w:rsid w:val="004678B5"/>
    <w:rsid w:val="004711AE"/>
    <w:rsid w:val="00473A4F"/>
    <w:rsid w:val="00475D0F"/>
    <w:rsid w:val="00482397"/>
    <w:rsid w:val="00482EA8"/>
    <w:rsid w:val="004832E9"/>
    <w:rsid w:val="00485E63"/>
    <w:rsid w:val="0049092C"/>
    <w:rsid w:val="004934D8"/>
    <w:rsid w:val="00493507"/>
    <w:rsid w:val="0049489A"/>
    <w:rsid w:val="00495481"/>
    <w:rsid w:val="0049594A"/>
    <w:rsid w:val="00497213"/>
    <w:rsid w:val="00497EE6"/>
    <w:rsid w:val="004A5838"/>
    <w:rsid w:val="004A5B0F"/>
    <w:rsid w:val="004A73E9"/>
    <w:rsid w:val="004B1ACC"/>
    <w:rsid w:val="004B4068"/>
    <w:rsid w:val="004B7074"/>
    <w:rsid w:val="004C36B3"/>
    <w:rsid w:val="004C45EF"/>
    <w:rsid w:val="004D08E2"/>
    <w:rsid w:val="004D5ABF"/>
    <w:rsid w:val="004D6C71"/>
    <w:rsid w:val="004D6DCA"/>
    <w:rsid w:val="004D7A66"/>
    <w:rsid w:val="004E18D5"/>
    <w:rsid w:val="004E4F1F"/>
    <w:rsid w:val="004E57CB"/>
    <w:rsid w:val="004E7EFA"/>
    <w:rsid w:val="004F16D7"/>
    <w:rsid w:val="004F1BCB"/>
    <w:rsid w:val="004F4A4D"/>
    <w:rsid w:val="00501057"/>
    <w:rsid w:val="00501068"/>
    <w:rsid w:val="00502BF2"/>
    <w:rsid w:val="00502D3C"/>
    <w:rsid w:val="005036B3"/>
    <w:rsid w:val="00503DBF"/>
    <w:rsid w:val="00505528"/>
    <w:rsid w:val="005062CD"/>
    <w:rsid w:val="0051025F"/>
    <w:rsid w:val="0051445E"/>
    <w:rsid w:val="0051632E"/>
    <w:rsid w:val="005221AE"/>
    <w:rsid w:val="005244A1"/>
    <w:rsid w:val="00525BFA"/>
    <w:rsid w:val="00526BA9"/>
    <w:rsid w:val="005278F0"/>
    <w:rsid w:val="00531147"/>
    <w:rsid w:val="00532708"/>
    <w:rsid w:val="005327C0"/>
    <w:rsid w:val="0053307E"/>
    <w:rsid w:val="00533704"/>
    <w:rsid w:val="005341E6"/>
    <w:rsid w:val="005364CC"/>
    <w:rsid w:val="00550BE4"/>
    <w:rsid w:val="005516D9"/>
    <w:rsid w:val="00552FAB"/>
    <w:rsid w:val="00554E20"/>
    <w:rsid w:val="00555A5A"/>
    <w:rsid w:val="005571BF"/>
    <w:rsid w:val="00561C97"/>
    <w:rsid w:val="0056381F"/>
    <w:rsid w:val="005643ED"/>
    <w:rsid w:val="00570948"/>
    <w:rsid w:val="00570F70"/>
    <w:rsid w:val="005727FF"/>
    <w:rsid w:val="00575756"/>
    <w:rsid w:val="00580904"/>
    <w:rsid w:val="00580B2B"/>
    <w:rsid w:val="00580F82"/>
    <w:rsid w:val="00581573"/>
    <w:rsid w:val="00581F2E"/>
    <w:rsid w:val="00583E7A"/>
    <w:rsid w:val="00584BAE"/>
    <w:rsid w:val="00585A11"/>
    <w:rsid w:val="00586A6C"/>
    <w:rsid w:val="00592484"/>
    <w:rsid w:val="00593159"/>
    <w:rsid w:val="00593BDF"/>
    <w:rsid w:val="00594E46"/>
    <w:rsid w:val="005950CE"/>
    <w:rsid w:val="005968A6"/>
    <w:rsid w:val="00597616"/>
    <w:rsid w:val="005A009D"/>
    <w:rsid w:val="005A34F9"/>
    <w:rsid w:val="005A3647"/>
    <w:rsid w:val="005A40F4"/>
    <w:rsid w:val="005A6DBE"/>
    <w:rsid w:val="005A72F8"/>
    <w:rsid w:val="005A7C7E"/>
    <w:rsid w:val="005A7DCE"/>
    <w:rsid w:val="005B21CA"/>
    <w:rsid w:val="005B7C27"/>
    <w:rsid w:val="005C2043"/>
    <w:rsid w:val="005C3101"/>
    <w:rsid w:val="005C4016"/>
    <w:rsid w:val="005C7CF5"/>
    <w:rsid w:val="005D342B"/>
    <w:rsid w:val="005D39A8"/>
    <w:rsid w:val="005D3E9F"/>
    <w:rsid w:val="005D4B36"/>
    <w:rsid w:val="005D67D7"/>
    <w:rsid w:val="005E18A7"/>
    <w:rsid w:val="005E30E1"/>
    <w:rsid w:val="005E6E66"/>
    <w:rsid w:val="005E70FE"/>
    <w:rsid w:val="005F01CB"/>
    <w:rsid w:val="005F3AFE"/>
    <w:rsid w:val="005F61E7"/>
    <w:rsid w:val="005F6443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59A1"/>
    <w:rsid w:val="00616554"/>
    <w:rsid w:val="006176D2"/>
    <w:rsid w:val="006202FD"/>
    <w:rsid w:val="00621899"/>
    <w:rsid w:val="00622E2C"/>
    <w:rsid w:val="00623557"/>
    <w:rsid w:val="00623EDD"/>
    <w:rsid w:val="00623FA3"/>
    <w:rsid w:val="0062574D"/>
    <w:rsid w:val="0063367E"/>
    <w:rsid w:val="0064013F"/>
    <w:rsid w:val="00640F67"/>
    <w:rsid w:val="006413DF"/>
    <w:rsid w:val="00645FB3"/>
    <w:rsid w:val="00647ADD"/>
    <w:rsid w:val="006524CC"/>
    <w:rsid w:val="00656173"/>
    <w:rsid w:val="006568FC"/>
    <w:rsid w:val="00657C95"/>
    <w:rsid w:val="006601FE"/>
    <w:rsid w:val="00660706"/>
    <w:rsid w:val="00661368"/>
    <w:rsid w:val="00664096"/>
    <w:rsid w:val="0066464F"/>
    <w:rsid w:val="00665F4F"/>
    <w:rsid w:val="00667596"/>
    <w:rsid w:val="00670C12"/>
    <w:rsid w:val="00671EF2"/>
    <w:rsid w:val="006722AB"/>
    <w:rsid w:val="006737FB"/>
    <w:rsid w:val="0067425E"/>
    <w:rsid w:val="006812BC"/>
    <w:rsid w:val="0068252C"/>
    <w:rsid w:val="0068439A"/>
    <w:rsid w:val="00684C80"/>
    <w:rsid w:val="006877FB"/>
    <w:rsid w:val="00690A47"/>
    <w:rsid w:val="00691361"/>
    <w:rsid w:val="00695440"/>
    <w:rsid w:val="00696097"/>
    <w:rsid w:val="00696BA1"/>
    <w:rsid w:val="006A150C"/>
    <w:rsid w:val="006A786B"/>
    <w:rsid w:val="006B39C2"/>
    <w:rsid w:val="006B41F5"/>
    <w:rsid w:val="006B76CE"/>
    <w:rsid w:val="006B7A12"/>
    <w:rsid w:val="006C3A3E"/>
    <w:rsid w:val="006C4C63"/>
    <w:rsid w:val="006D08A4"/>
    <w:rsid w:val="006D1F6E"/>
    <w:rsid w:val="006D3C0D"/>
    <w:rsid w:val="006E1432"/>
    <w:rsid w:val="006E2A6B"/>
    <w:rsid w:val="006E4488"/>
    <w:rsid w:val="006F05DA"/>
    <w:rsid w:val="006F3723"/>
    <w:rsid w:val="006F3D84"/>
    <w:rsid w:val="006F45BB"/>
    <w:rsid w:val="00700E6A"/>
    <w:rsid w:val="0070331F"/>
    <w:rsid w:val="007042B2"/>
    <w:rsid w:val="00704459"/>
    <w:rsid w:val="00710A7E"/>
    <w:rsid w:val="0071177E"/>
    <w:rsid w:val="00711BE9"/>
    <w:rsid w:val="00713B96"/>
    <w:rsid w:val="007171C1"/>
    <w:rsid w:val="007238DD"/>
    <w:rsid w:val="007246E9"/>
    <w:rsid w:val="00727019"/>
    <w:rsid w:val="007271E0"/>
    <w:rsid w:val="0073165A"/>
    <w:rsid w:val="007330AF"/>
    <w:rsid w:val="007334C1"/>
    <w:rsid w:val="0073736F"/>
    <w:rsid w:val="007375DD"/>
    <w:rsid w:val="00737FB2"/>
    <w:rsid w:val="00740712"/>
    <w:rsid w:val="007408FC"/>
    <w:rsid w:val="007414F5"/>
    <w:rsid w:val="00743053"/>
    <w:rsid w:val="00744B3F"/>
    <w:rsid w:val="00744FBB"/>
    <w:rsid w:val="00747203"/>
    <w:rsid w:val="00747B72"/>
    <w:rsid w:val="00747CAC"/>
    <w:rsid w:val="00747D71"/>
    <w:rsid w:val="00750B5A"/>
    <w:rsid w:val="00751BA1"/>
    <w:rsid w:val="00752A7B"/>
    <w:rsid w:val="00754A90"/>
    <w:rsid w:val="00757AC8"/>
    <w:rsid w:val="00757D0C"/>
    <w:rsid w:val="007603C3"/>
    <w:rsid w:val="00761010"/>
    <w:rsid w:val="007610E8"/>
    <w:rsid w:val="00761BDC"/>
    <w:rsid w:val="00762283"/>
    <w:rsid w:val="00763105"/>
    <w:rsid w:val="007634D7"/>
    <w:rsid w:val="0076698D"/>
    <w:rsid w:val="00767970"/>
    <w:rsid w:val="00770D7F"/>
    <w:rsid w:val="00771998"/>
    <w:rsid w:val="00772C07"/>
    <w:rsid w:val="007753FE"/>
    <w:rsid w:val="007777F5"/>
    <w:rsid w:val="007777F6"/>
    <w:rsid w:val="0078283A"/>
    <w:rsid w:val="00784BC3"/>
    <w:rsid w:val="00791043"/>
    <w:rsid w:val="0079123C"/>
    <w:rsid w:val="0079153B"/>
    <w:rsid w:val="00792B85"/>
    <w:rsid w:val="00794582"/>
    <w:rsid w:val="00795DB3"/>
    <w:rsid w:val="0079794E"/>
    <w:rsid w:val="007A149C"/>
    <w:rsid w:val="007A2ADF"/>
    <w:rsid w:val="007A2D61"/>
    <w:rsid w:val="007A448A"/>
    <w:rsid w:val="007A4E85"/>
    <w:rsid w:val="007A5568"/>
    <w:rsid w:val="007A5C6F"/>
    <w:rsid w:val="007A7B39"/>
    <w:rsid w:val="007B0309"/>
    <w:rsid w:val="007B1747"/>
    <w:rsid w:val="007B2114"/>
    <w:rsid w:val="007B675C"/>
    <w:rsid w:val="007B7A96"/>
    <w:rsid w:val="007C0838"/>
    <w:rsid w:val="007C14AB"/>
    <w:rsid w:val="007C3824"/>
    <w:rsid w:val="007C63D0"/>
    <w:rsid w:val="007D0BFE"/>
    <w:rsid w:val="007D135B"/>
    <w:rsid w:val="007D3E78"/>
    <w:rsid w:val="007E041B"/>
    <w:rsid w:val="007E0AF3"/>
    <w:rsid w:val="007E3F20"/>
    <w:rsid w:val="007E467A"/>
    <w:rsid w:val="007E5074"/>
    <w:rsid w:val="007E5C80"/>
    <w:rsid w:val="007E5E3F"/>
    <w:rsid w:val="007E6529"/>
    <w:rsid w:val="007E6AFA"/>
    <w:rsid w:val="007E73B1"/>
    <w:rsid w:val="007F52F0"/>
    <w:rsid w:val="0080144F"/>
    <w:rsid w:val="0080354E"/>
    <w:rsid w:val="00804898"/>
    <w:rsid w:val="008132ED"/>
    <w:rsid w:val="00817EE8"/>
    <w:rsid w:val="00823FA0"/>
    <w:rsid w:val="008243ED"/>
    <w:rsid w:val="00824CD2"/>
    <w:rsid w:val="00826B5F"/>
    <w:rsid w:val="008274AD"/>
    <w:rsid w:val="00833D98"/>
    <w:rsid w:val="00841187"/>
    <w:rsid w:val="00843B8F"/>
    <w:rsid w:val="008462D8"/>
    <w:rsid w:val="00851C70"/>
    <w:rsid w:val="00853A53"/>
    <w:rsid w:val="00853B2F"/>
    <w:rsid w:val="00857AED"/>
    <w:rsid w:val="008646BA"/>
    <w:rsid w:val="00864774"/>
    <w:rsid w:val="00866FB5"/>
    <w:rsid w:val="00873511"/>
    <w:rsid w:val="0087574A"/>
    <w:rsid w:val="00880034"/>
    <w:rsid w:val="00881ECC"/>
    <w:rsid w:val="00884470"/>
    <w:rsid w:val="00885793"/>
    <w:rsid w:val="00887091"/>
    <w:rsid w:val="0089140D"/>
    <w:rsid w:val="00897613"/>
    <w:rsid w:val="008A0079"/>
    <w:rsid w:val="008A03D1"/>
    <w:rsid w:val="008A04D8"/>
    <w:rsid w:val="008A18F9"/>
    <w:rsid w:val="008A2848"/>
    <w:rsid w:val="008B21CF"/>
    <w:rsid w:val="008B3779"/>
    <w:rsid w:val="008C0FA0"/>
    <w:rsid w:val="008C1B12"/>
    <w:rsid w:val="008C4CF9"/>
    <w:rsid w:val="008C5E83"/>
    <w:rsid w:val="008D0095"/>
    <w:rsid w:val="008D113F"/>
    <w:rsid w:val="008D4D31"/>
    <w:rsid w:val="008D7348"/>
    <w:rsid w:val="008E0956"/>
    <w:rsid w:val="008E19E2"/>
    <w:rsid w:val="008E22C1"/>
    <w:rsid w:val="008E28DC"/>
    <w:rsid w:val="008E569B"/>
    <w:rsid w:val="008E573C"/>
    <w:rsid w:val="008E5973"/>
    <w:rsid w:val="008E5C2F"/>
    <w:rsid w:val="008E5E1A"/>
    <w:rsid w:val="008E5F32"/>
    <w:rsid w:val="008E757B"/>
    <w:rsid w:val="008F1313"/>
    <w:rsid w:val="008F2DC2"/>
    <w:rsid w:val="008F5706"/>
    <w:rsid w:val="00900F8B"/>
    <w:rsid w:val="00903745"/>
    <w:rsid w:val="00903BBB"/>
    <w:rsid w:val="009044AB"/>
    <w:rsid w:val="009161B4"/>
    <w:rsid w:val="009229AC"/>
    <w:rsid w:val="00924289"/>
    <w:rsid w:val="009255A1"/>
    <w:rsid w:val="0093054B"/>
    <w:rsid w:val="00932F69"/>
    <w:rsid w:val="00940642"/>
    <w:rsid w:val="00941E77"/>
    <w:rsid w:val="00942F72"/>
    <w:rsid w:val="00943348"/>
    <w:rsid w:val="00947CCD"/>
    <w:rsid w:val="00954119"/>
    <w:rsid w:val="009608B0"/>
    <w:rsid w:val="00960A5F"/>
    <w:rsid w:val="00966207"/>
    <w:rsid w:val="009722CA"/>
    <w:rsid w:val="00974DA8"/>
    <w:rsid w:val="00975BCD"/>
    <w:rsid w:val="009767EF"/>
    <w:rsid w:val="00980050"/>
    <w:rsid w:val="00981887"/>
    <w:rsid w:val="009823BF"/>
    <w:rsid w:val="00987454"/>
    <w:rsid w:val="00990868"/>
    <w:rsid w:val="00991D6E"/>
    <w:rsid w:val="00994175"/>
    <w:rsid w:val="0099613C"/>
    <w:rsid w:val="0099774B"/>
    <w:rsid w:val="009A3D86"/>
    <w:rsid w:val="009A698B"/>
    <w:rsid w:val="009A7CF3"/>
    <w:rsid w:val="009B11AA"/>
    <w:rsid w:val="009B4C59"/>
    <w:rsid w:val="009B6EFA"/>
    <w:rsid w:val="009C1025"/>
    <w:rsid w:val="009C3CE7"/>
    <w:rsid w:val="009C3E6D"/>
    <w:rsid w:val="009C487E"/>
    <w:rsid w:val="009C66BB"/>
    <w:rsid w:val="009C7596"/>
    <w:rsid w:val="009D112D"/>
    <w:rsid w:val="009D24E3"/>
    <w:rsid w:val="009D524B"/>
    <w:rsid w:val="009E3340"/>
    <w:rsid w:val="009E4B5E"/>
    <w:rsid w:val="009E714B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1155"/>
    <w:rsid w:val="00A02CE0"/>
    <w:rsid w:val="00A03AAE"/>
    <w:rsid w:val="00A04A75"/>
    <w:rsid w:val="00A07120"/>
    <w:rsid w:val="00A11BD4"/>
    <w:rsid w:val="00A17054"/>
    <w:rsid w:val="00A250B8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53B1"/>
    <w:rsid w:val="00A45DEB"/>
    <w:rsid w:val="00A46AB7"/>
    <w:rsid w:val="00A51E96"/>
    <w:rsid w:val="00A54CD8"/>
    <w:rsid w:val="00A56413"/>
    <w:rsid w:val="00A65E1D"/>
    <w:rsid w:val="00A7015C"/>
    <w:rsid w:val="00A720E5"/>
    <w:rsid w:val="00A82DAA"/>
    <w:rsid w:val="00A84086"/>
    <w:rsid w:val="00A87259"/>
    <w:rsid w:val="00A94641"/>
    <w:rsid w:val="00AA0892"/>
    <w:rsid w:val="00AA1028"/>
    <w:rsid w:val="00AA248E"/>
    <w:rsid w:val="00AA3D04"/>
    <w:rsid w:val="00AA3D24"/>
    <w:rsid w:val="00AA42AE"/>
    <w:rsid w:val="00AA67E3"/>
    <w:rsid w:val="00AA7D68"/>
    <w:rsid w:val="00AB5DF2"/>
    <w:rsid w:val="00AC05D7"/>
    <w:rsid w:val="00AC40A6"/>
    <w:rsid w:val="00AC59CB"/>
    <w:rsid w:val="00AC7E06"/>
    <w:rsid w:val="00AD2482"/>
    <w:rsid w:val="00AE0B18"/>
    <w:rsid w:val="00AE205D"/>
    <w:rsid w:val="00AE74B7"/>
    <w:rsid w:val="00AF4C63"/>
    <w:rsid w:val="00AF5C3B"/>
    <w:rsid w:val="00B00A5C"/>
    <w:rsid w:val="00B015C4"/>
    <w:rsid w:val="00B04EDD"/>
    <w:rsid w:val="00B07D86"/>
    <w:rsid w:val="00B2252C"/>
    <w:rsid w:val="00B22610"/>
    <w:rsid w:val="00B23CEF"/>
    <w:rsid w:val="00B264AE"/>
    <w:rsid w:val="00B30A9B"/>
    <w:rsid w:val="00B314ED"/>
    <w:rsid w:val="00B337AB"/>
    <w:rsid w:val="00B35EB3"/>
    <w:rsid w:val="00B439BF"/>
    <w:rsid w:val="00B44EE9"/>
    <w:rsid w:val="00B47BB6"/>
    <w:rsid w:val="00B5196C"/>
    <w:rsid w:val="00B51AB4"/>
    <w:rsid w:val="00B54D91"/>
    <w:rsid w:val="00B559D1"/>
    <w:rsid w:val="00B55FA6"/>
    <w:rsid w:val="00B602B8"/>
    <w:rsid w:val="00B65126"/>
    <w:rsid w:val="00B66012"/>
    <w:rsid w:val="00B6692E"/>
    <w:rsid w:val="00B6720F"/>
    <w:rsid w:val="00B70128"/>
    <w:rsid w:val="00B71939"/>
    <w:rsid w:val="00B73771"/>
    <w:rsid w:val="00B74901"/>
    <w:rsid w:val="00B77599"/>
    <w:rsid w:val="00B81450"/>
    <w:rsid w:val="00B82004"/>
    <w:rsid w:val="00B8222D"/>
    <w:rsid w:val="00B82BD3"/>
    <w:rsid w:val="00B835D2"/>
    <w:rsid w:val="00B86228"/>
    <w:rsid w:val="00B900B4"/>
    <w:rsid w:val="00B91C35"/>
    <w:rsid w:val="00B9278D"/>
    <w:rsid w:val="00B93818"/>
    <w:rsid w:val="00B95E6C"/>
    <w:rsid w:val="00B97108"/>
    <w:rsid w:val="00BA0E9C"/>
    <w:rsid w:val="00BA103D"/>
    <w:rsid w:val="00BA4277"/>
    <w:rsid w:val="00BA71E3"/>
    <w:rsid w:val="00BB0649"/>
    <w:rsid w:val="00BB3EA1"/>
    <w:rsid w:val="00BB50A9"/>
    <w:rsid w:val="00BB61A2"/>
    <w:rsid w:val="00BB65E9"/>
    <w:rsid w:val="00BC5A21"/>
    <w:rsid w:val="00BC6BDC"/>
    <w:rsid w:val="00BC79DB"/>
    <w:rsid w:val="00BD00EF"/>
    <w:rsid w:val="00BD0CF9"/>
    <w:rsid w:val="00BD256B"/>
    <w:rsid w:val="00BD28BF"/>
    <w:rsid w:val="00BD3B28"/>
    <w:rsid w:val="00BD4FA7"/>
    <w:rsid w:val="00BD63D2"/>
    <w:rsid w:val="00BD6F73"/>
    <w:rsid w:val="00BE09CA"/>
    <w:rsid w:val="00BE3CAE"/>
    <w:rsid w:val="00BE4A2A"/>
    <w:rsid w:val="00BE53F8"/>
    <w:rsid w:val="00BF1024"/>
    <w:rsid w:val="00C00A81"/>
    <w:rsid w:val="00C010D0"/>
    <w:rsid w:val="00C011D2"/>
    <w:rsid w:val="00C0462A"/>
    <w:rsid w:val="00C04E51"/>
    <w:rsid w:val="00C13BDB"/>
    <w:rsid w:val="00C16B02"/>
    <w:rsid w:val="00C233F3"/>
    <w:rsid w:val="00C242FE"/>
    <w:rsid w:val="00C2552D"/>
    <w:rsid w:val="00C27039"/>
    <w:rsid w:val="00C27214"/>
    <w:rsid w:val="00C27AA0"/>
    <w:rsid w:val="00C27DBE"/>
    <w:rsid w:val="00C311DA"/>
    <w:rsid w:val="00C34029"/>
    <w:rsid w:val="00C3604D"/>
    <w:rsid w:val="00C3617B"/>
    <w:rsid w:val="00C36FA5"/>
    <w:rsid w:val="00C40050"/>
    <w:rsid w:val="00C403A9"/>
    <w:rsid w:val="00C41A2B"/>
    <w:rsid w:val="00C43355"/>
    <w:rsid w:val="00C45B57"/>
    <w:rsid w:val="00C464AC"/>
    <w:rsid w:val="00C47E45"/>
    <w:rsid w:val="00C53D40"/>
    <w:rsid w:val="00C54065"/>
    <w:rsid w:val="00C55421"/>
    <w:rsid w:val="00C562D4"/>
    <w:rsid w:val="00C616D3"/>
    <w:rsid w:val="00C633A6"/>
    <w:rsid w:val="00C63AC6"/>
    <w:rsid w:val="00C6477C"/>
    <w:rsid w:val="00C654AC"/>
    <w:rsid w:val="00C700CF"/>
    <w:rsid w:val="00C70603"/>
    <w:rsid w:val="00C70BF2"/>
    <w:rsid w:val="00C76B5C"/>
    <w:rsid w:val="00C80845"/>
    <w:rsid w:val="00C82E65"/>
    <w:rsid w:val="00C8404D"/>
    <w:rsid w:val="00C90A36"/>
    <w:rsid w:val="00C928F8"/>
    <w:rsid w:val="00C94967"/>
    <w:rsid w:val="00C97BDF"/>
    <w:rsid w:val="00CA25FD"/>
    <w:rsid w:val="00CA3831"/>
    <w:rsid w:val="00CA476D"/>
    <w:rsid w:val="00CB144B"/>
    <w:rsid w:val="00CB3322"/>
    <w:rsid w:val="00CB3A20"/>
    <w:rsid w:val="00CB52E3"/>
    <w:rsid w:val="00CB5576"/>
    <w:rsid w:val="00CB643E"/>
    <w:rsid w:val="00CC13B6"/>
    <w:rsid w:val="00CC6904"/>
    <w:rsid w:val="00CD34EE"/>
    <w:rsid w:val="00CD56A5"/>
    <w:rsid w:val="00CE2808"/>
    <w:rsid w:val="00CE4C26"/>
    <w:rsid w:val="00CE4D77"/>
    <w:rsid w:val="00CE6F76"/>
    <w:rsid w:val="00CF10B0"/>
    <w:rsid w:val="00CF2745"/>
    <w:rsid w:val="00CF284C"/>
    <w:rsid w:val="00CF5265"/>
    <w:rsid w:val="00CF62B7"/>
    <w:rsid w:val="00CF649B"/>
    <w:rsid w:val="00D01F42"/>
    <w:rsid w:val="00D059CB"/>
    <w:rsid w:val="00D05C71"/>
    <w:rsid w:val="00D06C48"/>
    <w:rsid w:val="00D06D6A"/>
    <w:rsid w:val="00D07E45"/>
    <w:rsid w:val="00D12359"/>
    <w:rsid w:val="00D13155"/>
    <w:rsid w:val="00D143AA"/>
    <w:rsid w:val="00D15532"/>
    <w:rsid w:val="00D175AA"/>
    <w:rsid w:val="00D17F34"/>
    <w:rsid w:val="00D22865"/>
    <w:rsid w:val="00D233B7"/>
    <w:rsid w:val="00D2636A"/>
    <w:rsid w:val="00D26A43"/>
    <w:rsid w:val="00D303A8"/>
    <w:rsid w:val="00D307D2"/>
    <w:rsid w:val="00D34502"/>
    <w:rsid w:val="00D34F2C"/>
    <w:rsid w:val="00D40CFF"/>
    <w:rsid w:val="00D4249C"/>
    <w:rsid w:val="00D438FD"/>
    <w:rsid w:val="00D43A66"/>
    <w:rsid w:val="00D470C4"/>
    <w:rsid w:val="00D47452"/>
    <w:rsid w:val="00D47540"/>
    <w:rsid w:val="00D50576"/>
    <w:rsid w:val="00D6036A"/>
    <w:rsid w:val="00D60C22"/>
    <w:rsid w:val="00D61C64"/>
    <w:rsid w:val="00D62288"/>
    <w:rsid w:val="00D63128"/>
    <w:rsid w:val="00D66D17"/>
    <w:rsid w:val="00D7052B"/>
    <w:rsid w:val="00D70949"/>
    <w:rsid w:val="00D72B1E"/>
    <w:rsid w:val="00D73A53"/>
    <w:rsid w:val="00D745A1"/>
    <w:rsid w:val="00D77DF4"/>
    <w:rsid w:val="00D77F94"/>
    <w:rsid w:val="00D81749"/>
    <w:rsid w:val="00D82265"/>
    <w:rsid w:val="00D85A1B"/>
    <w:rsid w:val="00D86A57"/>
    <w:rsid w:val="00D87030"/>
    <w:rsid w:val="00D92F90"/>
    <w:rsid w:val="00D92F9A"/>
    <w:rsid w:val="00D948C3"/>
    <w:rsid w:val="00D95C1C"/>
    <w:rsid w:val="00D95F7E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BBA"/>
    <w:rsid w:val="00DD5116"/>
    <w:rsid w:val="00DD52C8"/>
    <w:rsid w:val="00DD5E17"/>
    <w:rsid w:val="00DD7DA0"/>
    <w:rsid w:val="00DE1608"/>
    <w:rsid w:val="00DE1DC2"/>
    <w:rsid w:val="00DE319C"/>
    <w:rsid w:val="00DE42DB"/>
    <w:rsid w:val="00DE5C4D"/>
    <w:rsid w:val="00DE62E2"/>
    <w:rsid w:val="00DF1A0D"/>
    <w:rsid w:val="00DF2604"/>
    <w:rsid w:val="00DF3FFA"/>
    <w:rsid w:val="00DF5FAB"/>
    <w:rsid w:val="00DF63E7"/>
    <w:rsid w:val="00DF6D8D"/>
    <w:rsid w:val="00E019E2"/>
    <w:rsid w:val="00E01A31"/>
    <w:rsid w:val="00E04D85"/>
    <w:rsid w:val="00E0663B"/>
    <w:rsid w:val="00E07BF9"/>
    <w:rsid w:val="00E1108C"/>
    <w:rsid w:val="00E11494"/>
    <w:rsid w:val="00E13C53"/>
    <w:rsid w:val="00E16800"/>
    <w:rsid w:val="00E2136B"/>
    <w:rsid w:val="00E24E25"/>
    <w:rsid w:val="00E25580"/>
    <w:rsid w:val="00E27907"/>
    <w:rsid w:val="00E308B9"/>
    <w:rsid w:val="00E317BA"/>
    <w:rsid w:val="00E32558"/>
    <w:rsid w:val="00E33215"/>
    <w:rsid w:val="00E3486C"/>
    <w:rsid w:val="00E35F00"/>
    <w:rsid w:val="00E37920"/>
    <w:rsid w:val="00E41990"/>
    <w:rsid w:val="00E42546"/>
    <w:rsid w:val="00E42F89"/>
    <w:rsid w:val="00E4421B"/>
    <w:rsid w:val="00E44376"/>
    <w:rsid w:val="00E506F6"/>
    <w:rsid w:val="00E523CF"/>
    <w:rsid w:val="00E54EE9"/>
    <w:rsid w:val="00E57689"/>
    <w:rsid w:val="00E60D5C"/>
    <w:rsid w:val="00E63789"/>
    <w:rsid w:val="00E63A08"/>
    <w:rsid w:val="00E6644A"/>
    <w:rsid w:val="00E6756D"/>
    <w:rsid w:val="00E71144"/>
    <w:rsid w:val="00E715AD"/>
    <w:rsid w:val="00E716BF"/>
    <w:rsid w:val="00E71A7E"/>
    <w:rsid w:val="00E739D0"/>
    <w:rsid w:val="00E7661D"/>
    <w:rsid w:val="00E80445"/>
    <w:rsid w:val="00E83554"/>
    <w:rsid w:val="00E84656"/>
    <w:rsid w:val="00E85285"/>
    <w:rsid w:val="00E854FF"/>
    <w:rsid w:val="00E85787"/>
    <w:rsid w:val="00E8597D"/>
    <w:rsid w:val="00E901B0"/>
    <w:rsid w:val="00E917D5"/>
    <w:rsid w:val="00E96B1A"/>
    <w:rsid w:val="00E96F4D"/>
    <w:rsid w:val="00E971A9"/>
    <w:rsid w:val="00EA303A"/>
    <w:rsid w:val="00EA3560"/>
    <w:rsid w:val="00EA43A7"/>
    <w:rsid w:val="00EA57AC"/>
    <w:rsid w:val="00EA5EB8"/>
    <w:rsid w:val="00EA658F"/>
    <w:rsid w:val="00EA66F8"/>
    <w:rsid w:val="00EA7711"/>
    <w:rsid w:val="00EB0B0F"/>
    <w:rsid w:val="00EB42DA"/>
    <w:rsid w:val="00EC1A41"/>
    <w:rsid w:val="00EC2AC6"/>
    <w:rsid w:val="00EC30A1"/>
    <w:rsid w:val="00EC4644"/>
    <w:rsid w:val="00EC51B1"/>
    <w:rsid w:val="00EC799A"/>
    <w:rsid w:val="00ED195C"/>
    <w:rsid w:val="00ED48E6"/>
    <w:rsid w:val="00ED4E96"/>
    <w:rsid w:val="00ED69C2"/>
    <w:rsid w:val="00ED7E38"/>
    <w:rsid w:val="00EE1C1F"/>
    <w:rsid w:val="00EE1F3B"/>
    <w:rsid w:val="00EE310C"/>
    <w:rsid w:val="00EE5194"/>
    <w:rsid w:val="00EF074D"/>
    <w:rsid w:val="00EF3251"/>
    <w:rsid w:val="00EF37E5"/>
    <w:rsid w:val="00EF651C"/>
    <w:rsid w:val="00EF72CE"/>
    <w:rsid w:val="00F0096C"/>
    <w:rsid w:val="00F015C0"/>
    <w:rsid w:val="00F04AEB"/>
    <w:rsid w:val="00F0669E"/>
    <w:rsid w:val="00F07B18"/>
    <w:rsid w:val="00F1042E"/>
    <w:rsid w:val="00F13159"/>
    <w:rsid w:val="00F13BE5"/>
    <w:rsid w:val="00F15601"/>
    <w:rsid w:val="00F27B7C"/>
    <w:rsid w:val="00F3027F"/>
    <w:rsid w:val="00F368E9"/>
    <w:rsid w:val="00F37165"/>
    <w:rsid w:val="00F4032D"/>
    <w:rsid w:val="00F4129A"/>
    <w:rsid w:val="00F43C27"/>
    <w:rsid w:val="00F43CB2"/>
    <w:rsid w:val="00F45D70"/>
    <w:rsid w:val="00F4704B"/>
    <w:rsid w:val="00F47A0B"/>
    <w:rsid w:val="00F50BB4"/>
    <w:rsid w:val="00F5168D"/>
    <w:rsid w:val="00F51D01"/>
    <w:rsid w:val="00F52A8F"/>
    <w:rsid w:val="00F54813"/>
    <w:rsid w:val="00F54BAD"/>
    <w:rsid w:val="00F54F3A"/>
    <w:rsid w:val="00F54FD7"/>
    <w:rsid w:val="00F57310"/>
    <w:rsid w:val="00F6027B"/>
    <w:rsid w:val="00F67700"/>
    <w:rsid w:val="00F717F3"/>
    <w:rsid w:val="00F719FF"/>
    <w:rsid w:val="00F73BC7"/>
    <w:rsid w:val="00F74A7B"/>
    <w:rsid w:val="00F7537B"/>
    <w:rsid w:val="00F76182"/>
    <w:rsid w:val="00F765BC"/>
    <w:rsid w:val="00F77F13"/>
    <w:rsid w:val="00F80613"/>
    <w:rsid w:val="00F81868"/>
    <w:rsid w:val="00F84CF8"/>
    <w:rsid w:val="00F868E8"/>
    <w:rsid w:val="00F92126"/>
    <w:rsid w:val="00F957F9"/>
    <w:rsid w:val="00F97092"/>
    <w:rsid w:val="00F972B0"/>
    <w:rsid w:val="00FA25CE"/>
    <w:rsid w:val="00FA580E"/>
    <w:rsid w:val="00FA7BB7"/>
    <w:rsid w:val="00FB0E3D"/>
    <w:rsid w:val="00FB249C"/>
    <w:rsid w:val="00FB4C3B"/>
    <w:rsid w:val="00FB5BE3"/>
    <w:rsid w:val="00FB79DF"/>
    <w:rsid w:val="00FC411B"/>
    <w:rsid w:val="00FC7FF6"/>
    <w:rsid w:val="00FD16E5"/>
    <w:rsid w:val="00FD1F4B"/>
    <w:rsid w:val="00FD3F9E"/>
    <w:rsid w:val="00FD6704"/>
    <w:rsid w:val="00FE09E1"/>
    <w:rsid w:val="00FE09FA"/>
    <w:rsid w:val="00FE2280"/>
    <w:rsid w:val="00FE2CC1"/>
    <w:rsid w:val="00FE34AA"/>
    <w:rsid w:val="00FF0AD2"/>
    <w:rsid w:val="00FF39D0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A1F2FC"/>
  <w15:docId w15:val="{5FC0AEB9-A403-4625-BD53-5FE944470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s.gov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C922D-E341-4752-8772-BC837BDF8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25</TotalTime>
  <Pages>1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1774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КСП-Чехун В.В.</cp:lastModifiedBy>
  <cp:revision>13</cp:revision>
  <cp:lastPrinted>2019-07-22T08:16:00Z</cp:lastPrinted>
  <dcterms:created xsi:type="dcterms:W3CDTF">2020-12-11T11:39:00Z</dcterms:created>
  <dcterms:modified xsi:type="dcterms:W3CDTF">2020-12-22T07:06:00Z</dcterms:modified>
</cp:coreProperties>
</file>