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64D" w:rsidRPr="0033392D" w:rsidRDefault="00F0764D" w:rsidP="00F0764D">
      <w:pPr>
        <w:tabs>
          <w:tab w:val="left" w:pos="6720"/>
          <w:tab w:val="left" w:pos="7410"/>
          <w:tab w:val="right" w:pos="9355"/>
        </w:tabs>
        <w:ind w:left="142" w:hanging="142"/>
        <w:jc w:val="right"/>
        <w:rPr>
          <w:sz w:val="24"/>
          <w:szCs w:val="24"/>
        </w:rPr>
      </w:pPr>
      <w:r w:rsidRPr="0033392D">
        <w:rPr>
          <w:sz w:val="24"/>
          <w:szCs w:val="24"/>
        </w:rPr>
        <w:t>УТВЕРЖДЕНА</w:t>
      </w:r>
    </w:p>
    <w:p w:rsidR="00F0764D" w:rsidRPr="0033392D" w:rsidRDefault="00F0764D" w:rsidP="00F0764D">
      <w:pPr>
        <w:ind w:left="142" w:hanging="142"/>
        <w:jc w:val="right"/>
        <w:rPr>
          <w:sz w:val="24"/>
          <w:szCs w:val="24"/>
        </w:rPr>
      </w:pPr>
      <w:r w:rsidRPr="0033392D">
        <w:rPr>
          <w:sz w:val="24"/>
          <w:szCs w:val="24"/>
        </w:rPr>
        <w:t>постановлением администрации</w:t>
      </w:r>
    </w:p>
    <w:p w:rsidR="00F0764D" w:rsidRPr="0033392D" w:rsidRDefault="00F0764D" w:rsidP="00F0764D">
      <w:pPr>
        <w:ind w:left="142" w:hanging="142"/>
        <w:jc w:val="right"/>
        <w:rPr>
          <w:sz w:val="24"/>
          <w:szCs w:val="24"/>
        </w:rPr>
      </w:pPr>
      <w:r w:rsidRPr="0033392D">
        <w:rPr>
          <w:sz w:val="24"/>
          <w:szCs w:val="24"/>
        </w:rPr>
        <w:t>Сосновоборского городского округа</w:t>
      </w:r>
    </w:p>
    <w:p w:rsidR="00F0764D" w:rsidRPr="0033392D" w:rsidRDefault="00F0764D" w:rsidP="00F0764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652069">
        <w:rPr>
          <w:sz w:val="24"/>
          <w:szCs w:val="24"/>
        </w:rPr>
        <w:t>28.10.</w:t>
      </w:r>
      <w:bookmarkStart w:id="0" w:name="_GoBack"/>
      <w:bookmarkEnd w:id="0"/>
      <w:r w:rsidR="00101289">
        <w:rPr>
          <w:sz w:val="24"/>
          <w:szCs w:val="24"/>
        </w:rPr>
        <w:t>2026 № 3255</w:t>
      </w:r>
    </w:p>
    <w:p w:rsidR="00F0764D" w:rsidRDefault="00F0764D" w:rsidP="00F0764D">
      <w:pPr>
        <w:tabs>
          <w:tab w:val="left" w:pos="6840"/>
          <w:tab w:val="right" w:pos="9355"/>
        </w:tabs>
        <w:ind w:left="142" w:hanging="142"/>
        <w:jc w:val="right"/>
        <w:rPr>
          <w:sz w:val="24"/>
          <w:szCs w:val="24"/>
        </w:rPr>
      </w:pPr>
    </w:p>
    <w:p w:rsidR="00F0764D" w:rsidRPr="0033392D" w:rsidRDefault="00F0764D" w:rsidP="00F0764D">
      <w:pPr>
        <w:tabs>
          <w:tab w:val="left" w:pos="6840"/>
          <w:tab w:val="right" w:pos="9355"/>
        </w:tabs>
        <w:ind w:left="142" w:hanging="142"/>
        <w:jc w:val="right"/>
        <w:rPr>
          <w:sz w:val="24"/>
          <w:szCs w:val="24"/>
        </w:rPr>
      </w:pPr>
    </w:p>
    <w:p w:rsidR="00F0764D" w:rsidRPr="0033392D" w:rsidRDefault="00F0764D" w:rsidP="00F0764D">
      <w:pPr>
        <w:jc w:val="right"/>
        <w:rPr>
          <w:sz w:val="22"/>
          <w:szCs w:val="22"/>
        </w:rPr>
      </w:pPr>
    </w:p>
    <w:p w:rsidR="00F0764D" w:rsidRPr="0033392D" w:rsidRDefault="00F0764D" w:rsidP="00F0764D">
      <w:pPr>
        <w:rPr>
          <w:sz w:val="24"/>
          <w:szCs w:val="24"/>
        </w:rPr>
      </w:pPr>
    </w:p>
    <w:p w:rsidR="00F0764D" w:rsidRPr="0033392D" w:rsidRDefault="00F0764D" w:rsidP="00F0764D">
      <w:pPr>
        <w:jc w:val="center"/>
        <w:rPr>
          <w:b/>
          <w:sz w:val="24"/>
          <w:szCs w:val="24"/>
        </w:rPr>
      </w:pPr>
      <w:r w:rsidRPr="0033392D">
        <w:rPr>
          <w:b/>
          <w:sz w:val="24"/>
          <w:szCs w:val="24"/>
        </w:rPr>
        <w:t>СХЕМА</w:t>
      </w:r>
    </w:p>
    <w:p w:rsidR="00F0764D" w:rsidRPr="0033392D" w:rsidRDefault="00F0764D" w:rsidP="00F0764D">
      <w:pPr>
        <w:jc w:val="center"/>
        <w:rPr>
          <w:b/>
          <w:sz w:val="24"/>
          <w:szCs w:val="24"/>
        </w:rPr>
      </w:pPr>
      <w:r w:rsidRPr="0033392D">
        <w:rPr>
          <w:b/>
          <w:sz w:val="24"/>
          <w:szCs w:val="24"/>
        </w:rPr>
        <w:t>размещения нестационарных торговых объектов на территории муниципального образования Сосновоборский городской округ Ленинградской области</w:t>
      </w:r>
    </w:p>
    <w:p w:rsidR="00F0764D" w:rsidRPr="0033392D" w:rsidRDefault="00F0764D" w:rsidP="00F0764D">
      <w:pPr>
        <w:jc w:val="center"/>
        <w:rPr>
          <w:b/>
          <w:sz w:val="24"/>
          <w:szCs w:val="22"/>
        </w:rPr>
      </w:pPr>
    </w:p>
    <w:p w:rsidR="00F0764D" w:rsidRPr="0033392D" w:rsidRDefault="00F0764D" w:rsidP="00F0764D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33392D">
        <w:rPr>
          <w:sz w:val="24"/>
          <w:szCs w:val="24"/>
        </w:rPr>
        <w:t>1. Размещение немобильных нестационарных торговых объектов</w:t>
      </w:r>
    </w:p>
    <w:p w:rsidR="00F0764D" w:rsidRPr="0033392D" w:rsidRDefault="00F0764D" w:rsidP="00F0764D">
      <w:pPr>
        <w:widowControl w:val="0"/>
        <w:autoSpaceDE w:val="0"/>
        <w:autoSpaceDN w:val="0"/>
        <w:jc w:val="center"/>
        <w:rPr>
          <w:sz w:val="24"/>
          <w:szCs w:val="24"/>
        </w:rPr>
      </w:pPr>
    </w:p>
    <w:tbl>
      <w:tblPr>
        <w:tblW w:w="55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2"/>
        <w:gridCol w:w="1984"/>
        <w:gridCol w:w="1454"/>
        <w:gridCol w:w="960"/>
        <w:gridCol w:w="2120"/>
        <w:gridCol w:w="1706"/>
        <w:gridCol w:w="1415"/>
        <w:gridCol w:w="1422"/>
        <w:gridCol w:w="1276"/>
        <w:gridCol w:w="1157"/>
        <w:gridCol w:w="1250"/>
      </w:tblGrid>
      <w:tr w:rsidR="00F0764D" w:rsidRPr="0033392D" w:rsidTr="00F0764D">
        <w:trPr>
          <w:trHeight w:val="463"/>
          <w:jc w:val="center"/>
        </w:trPr>
        <w:tc>
          <w:tcPr>
            <w:tcW w:w="2454" w:type="pct"/>
            <w:gridSpan w:val="5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Информация о нестационарном торговом объекте (НТО)</w:t>
            </w:r>
          </w:p>
        </w:tc>
        <w:tc>
          <w:tcPr>
            <w:tcW w:w="1406" w:type="pct"/>
            <w:gridSpan w:val="3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Информация о лице, осуществляющем торговую деятельность в НТО</w:t>
            </w:r>
          </w:p>
        </w:tc>
        <w:tc>
          <w:tcPr>
            <w:tcW w:w="395" w:type="pct"/>
            <w:vMerge w:val="restar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Основание для включения НТО в схему размещения</w:t>
            </w:r>
          </w:p>
        </w:tc>
        <w:tc>
          <w:tcPr>
            <w:tcW w:w="745" w:type="pct"/>
            <w:gridSpan w:val="2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Период размещения НТО</w:t>
            </w:r>
          </w:p>
        </w:tc>
      </w:tr>
      <w:tr w:rsidR="00F0764D" w:rsidRPr="0033392D" w:rsidTr="00F0764D">
        <w:trPr>
          <w:trHeight w:val="1611"/>
          <w:jc w:val="center"/>
        </w:trPr>
        <w:tc>
          <w:tcPr>
            <w:tcW w:w="437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proofErr w:type="spellStart"/>
            <w:r w:rsidRPr="0033392D">
              <w:t>Иденти-фикационный</w:t>
            </w:r>
            <w:proofErr w:type="spellEnd"/>
            <w:r w:rsidRPr="0033392D">
              <w:t xml:space="preserve"> номер НТО</w:t>
            </w:r>
          </w:p>
        </w:tc>
        <w:tc>
          <w:tcPr>
            <w:tcW w:w="614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Место размещения НТО (адресный ориентир), географические координаты</w:t>
            </w:r>
          </w:p>
        </w:tc>
        <w:tc>
          <w:tcPr>
            <w:tcW w:w="450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Вид НТО</w:t>
            </w:r>
          </w:p>
        </w:tc>
        <w:tc>
          <w:tcPr>
            <w:tcW w:w="297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Площадь НТО, кв. м</w:t>
            </w:r>
          </w:p>
        </w:tc>
        <w:tc>
          <w:tcPr>
            <w:tcW w:w="656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Специализация НТО</w:t>
            </w:r>
            <w:r w:rsidRPr="0033392D">
              <w:rPr>
                <w:vertAlign w:val="superscript"/>
              </w:rPr>
              <w:t>1</w:t>
            </w:r>
          </w:p>
        </w:tc>
        <w:tc>
          <w:tcPr>
            <w:tcW w:w="528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 xml:space="preserve">Наименование юридического лица / фамилия, имя отчество индивидуального предпринимателя или </w:t>
            </w:r>
            <w:proofErr w:type="spellStart"/>
            <w:r w:rsidRPr="0033392D">
              <w:t>самозанятого</w:t>
            </w:r>
            <w:proofErr w:type="spellEnd"/>
          </w:p>
        </w:tc>
        <w:tc>
          <w:tcPr>
            <w:tcW w:w="438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ИНН</w:t>
            </w:r>
          </w:p>
        </w:tc>
        <w:tc>
          <w:tcPr>
            <w:tcW w:w="440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Является субъектом малого и среднего предпринимательства или самозанятым</w:t>
            </w:r>
            <w:r w:rsidRPr="0033392D">
              <w:rPr>
                <w:vertAlign w:val="superscript"/>
              </w:rPr>
              <w:t>2</w:t>
            </w:r>
            <w:r w:rsidRPr="0033392D">
              <w:t xml:space="preserve"> (да/нет)</w:t>
            </w:r>
          </w:p>
        </w:tc>
        <w:tc>
          <w:tcPr>
            <w:tcW w:w="395" w:type="pct"/>
            <w:vMerge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</w:pPr>
          </w:p>
        </w:tc>
        <w:tc>
          <w:tcPr>
            <w:tcW w:w="358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С (дата)</w:t>
            </w:r>
          </w:p>
        </w:tc>
        <w:tc>
          <w:tcPr>
            <w:tcW w:w="387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По (дата)</w:t>
            </w:r>
          </w:p>
        </w:tc>
      </w:tr>
      <w:tr w:rsidR="00F0764D" w:rsidRPr="0033392D" w:rsidTr="00F0764D">
        <w:trPr>
          <w:trHeight w:val="228"/>
          <w:jc w:val="center"/>
        </w:trPr>
        <w:tc>
          <w:tcPr>
            <w:tcW w:w="437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</w:t>
            </w:r>
          </w:p>
        </w:tc>
        <w:tc>
          <w:tcPr>
            <w:tcW w:w="614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2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3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4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5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6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7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8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9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10</w:t>
            </w:r>
          </w:p>
        </w:tc>
        <w:tc>
          <w:tcPr>
            <w:tcW w:w="387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11</w:t>
            </w:r>
          </w:p>
        </w:tc>
      </w:tr>
      <w:tr w:rsidR="00F0764D" w:rsidRPr="0033392D" w:rsidTr="00F0764D">
        <w:trPr>
          <w:trHeight w:val="1522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1-16-00-001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rPr>
                <w:lang w:eastAsia="en-US"/>
              </w:rPr>
              <w:t xml:space="preserve">Сосновоборский городской округ, мкр.2, 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16 по ул.50 лет Октября; 59.892018, 29.092419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rPr>
                <w:lang w:eastAsia="en-US"/>
              </w:rPr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rPr>
                <w:lang w:eastAsia="en-US"/>
              </w:rPr>
              <w:t>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rPr>
                <w:lang w:eastAsia="en-US"/>
              </w:rPr>
              <w:t>ИП Муляр Александр Петрович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471400627509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rPr>
                <w:lang w:eastAsia="en-US"/>
              </w:rPr>
              <w:t>№ 2022-НТО 108 от 14.03.2022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02.03.2022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02.03.2027</w:t>
            </w:r>
          </w:p>
        </w:tc>
      </w:tr>
      <w:tr w:rsidR="00F0764D" w:rsidRPr="0033392D" w:rsidTr="00F0764D">
        <w:trPr>
          <w:trHeight w:val="2769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lastRenderedPageBreak/>
              <w:t>1-16-00-002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мкр.2, торговая зона «Сосновый Бор», остановка общественного транспорта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«Магазин Сосновый Бор»,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№16 по ул. 50 лет Октября;</w:t>
            </w:r>
          </w:p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59.892309, 29.092198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 xml:space="preserve">торговый павильон 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 xml:space="preserve">32 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предприятие торговли универсальной специализации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ИП Иванов Игорь Юрьевич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471401591414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111 от 15.03.2022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10.03.2022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10.03.2027</w:t>
            </w:r>
          </w:p>
        </w:tc>
      </w:tr>
      <w:tr w:rsidR="00F0764D" w:rsidRPr="0033392D" w:rsidTr="00F0764D">
        <w:trPr>
          <w:trHeight w:val="1804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1-16-00-003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мкр.10а, торговая зона «Москва», у стилобата, рядом с лестницей к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49 по пр. Героев;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59.910202, 29.086699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18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ИП Баулина Татьяна Ивановна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471404869033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116 от 11.04.2022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29.03.2022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28.03.2029</w:t>
            </w:r>
          </w:p>
        </w:tc>
      </w:tr>
      <w:tr w:rsidR="00F0764D" w:rsidRPr="0033392D" w:rsidTr="00F0764D">
        <w:trPr>
          <w:trHeight w:val="1339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1-16-00-004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</w:t>
            </w:r>
            <w:proofErr w:type="spellStart"/>
            <w:r w:rsidRPr="0033392D">
              <w:rPr>
                <w:lang w:eastAsia="en-US"/>
              </w:rPr>
              <w:t>мкр</w:t>
            </w:r>
            <w:proofErr w:type="spellEnd"/>
            <w:r w:rsidRPr="0033392D">
              <w:rPr>
                <w:lang w:eastAsia="en-US"/>
              </w:rPr>
              <w:t xml:space="preserve">. 10а,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у МКД № 4 по ул. Машиностроителей;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59.914789, 29.082932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предприятие торговли универсальной специализации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Гусев Дмитрий Станиславович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471421359579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№2022-НТО 89 от 11.01.2022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01.01.2022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01.01.2027</w:t>
            </w:r>
          </w:p>
        </w:tc>
      </w:tr>
      <w:tr w:rsidR="00F0764D" w:rsidRPr="0033392D" w:rsidTr="00F0764D">
        <w:trPr>
          <w:trHeight w:val="138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1-16-00-005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</w:t>
            </w:r>
            <w:proofErr w:type="spellStart"/>
            <w:r w:rsidRPr="0033392D">
              <w:rPr>
                <w:lang w:eastAsia="en-US"/>
              </w:rPr>
              <w:t>мкр</w:t>
            </w:r>
            <w:proofErr w:type="spellEnd"/>
            <w:r w:rsidRPr="0033392D">
              <w:rPr>
                <w:lang w:eastAsia="en-US"/>
              </w:rPr>
              <w:t>. 10а, торговая зона «Москва», между стилобатом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49 по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пр. Героев, и пешеходным тротуаром;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59.910399, 29.087320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Муляр Александр Петрович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471400627509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109 от 14.03.2022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02.03.2022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02.03.2027</w:t>
            </w:r>
          </w:p>
        </w:tc>
      </w:tr>
      <w:tr w:rsidR="00F0764D" w:rsidRPr="0033392D" w:rsidTr="00F0764D">
        <w:trPr>
          <w:trHeight w:val="246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val="en-US"/>
              </w:rPr>
              <w:t>1-16-00-007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pStyle w:val="af1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мкр.8, аллея Славы, </w:t>
            </w:r>
            <w:r w:rsidRPr="0033392D">
              <w:rPr>
                <w:lang w:eastAsia="en-US"/>
              </w:rPr>
              <w:lastRenderedPageBreak/>
              <w:t xml:space="preserve">вблизи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28А по пр. Героев;</w:t>
            </w:r>
          </w:p>
          <w:p w:rsidR="00F0764D" w:rsidRPr="0033392D" w:rsidRDefault="00F0764D" w:rsidP="00F0764D">
            <w:pPr>
              <w:pStyle w:val="af1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59.905498, 29.080187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специализированное непродовольственное предприятие торговли 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 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 xml:space="preserve"> -Сосновый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10.08.2023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spacing w:line="276" w:lineRule="auto"/>
              <w:jc w:val="center"/>
              <w:rPr>
                <w:strike/>
                <w:lang w:val="en-US" w:eastAsia="en-US"/>
              </w:rPr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1619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val="en-US"/>
              </w:rPr>
              <w:lastRenderedPageBreak/>
              <w:t>1-16-00-008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pStyle w:val="af1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мкр.3, торговая зона «Таллин», </w:t>
            </w:r>
          </w:p>
          <w:p w:rsidR="00F0764D" w:rsidRPr="0033392D" w:rsidRDefault="00F0764D" w:rsidP="00F0764D">
            <w:pPr>
              <w:pStyle w:val="af1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у стилобата к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7 по ул. Сибирская;</w:t>
            </w:r>
          </w:p>
          <w:p w:rsidR="00F0764D" w:rsidRPr="0033392D" w:rsidRDefault="00F0764D" w:rsidP="00F0764D">
            <w:pPr>
              <w:pStyle w:val="af1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59.895173, 29.091820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специализированное непродовольственное предприятие торговли(печатная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 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 xml:space="preserve"> -Сосновый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autoSpaceDE w:val="0"/>
              <w:autoSpaceDN w:val="0"/>
              <w:adjustRightInd w:val="0"/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26.07.2023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spacing w:line="276" w:lineRule="auto"/>
              <w:jc w:val="center"/>
              <w:rPr>
                <w:strike/>
                <w:lang w:val="en-US" w:eastAsia="en-US"/>
              </w:rPr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162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1-16-00-009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 округ, мкр.9, сквер жанровых скульптур по ул. Солнечная (четная сторона);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59.906743, 29.093794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специализированное непродовольственное предприятие торговли 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 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 xml:space="preserve"> -Сосновый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03.10.2023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spacing w:line="276" w:lineRule="auto"/>
              <w:jc w:val="center"/>
              <w:rPr>
                <w:strike/>
                <w:lang w:val="en-US" w:eastAsia="en-US"/>
              </w:rPr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2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1-16-00-010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</w:t>
            </w:r>
            <w:proofErr w:type="spellStart"/>
            <w:r w:rsidRPr="0033392D">
              <w:rPr>
                <w:lang w:eastAsia="en-US"/>
              </w:rPr>
              <w:t>мкр</w:t>
            </w:r>
            <w:proofErr w:type="spellEnd"/>
            <w:r w:rsidRPr="0033392D">
              <w:rPr>
                <w:lang w:eastAsia="en-US"/>
              </w:rPr>
              <w:t xml:space="preserve">. 10а, торговая зона «Москва» между стилобатом 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 xml:space="preserve">.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№ 49 по пр. Героев, и пешеходным тротуаром;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59.910354, 29.087183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непродовольственное предприятие торговли 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 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 xml:space="preserve"> -Сосновый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03.08.2023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spacing w:line="276" w:lineRule="auto"/>
              <w:jc w:val="center"/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1663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1-16-00-011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мкр.2, торговая зона «Сосновый Бор»,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16 по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 ул.50 лет Октября;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59.892137, 29.092484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непродовольственное предприятие торговли 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>-Сосновый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12.07.2023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spacing w:line="276" w:lineRule="auto"/>
              <w:jc w:val="center"/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529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1-16-00-012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мкр.3, у МКД № 9 по ул. Солнечная,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вблизи кофейни «Мой Сосновый Бор»;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59.896637, 29.085904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непродовольственное предприятие торговли 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>-Сосновый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22.06.2023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spacing w:line="276" w:lineRule="auto"/>
              <w:jc w:val="center"/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1522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lastRenderedPageBreak/>
              <w:t>1-16-00-013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 округ, мкр.10а, в районе остановки общественного транспорта «Магазин «Иртыш»;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59.910945, 29.091148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непродовольственное предприятие торговли 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>-Сосновый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08.06.2023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spacing w:line="276" w:lineRule="auto"/>
              <w:jc w:val="center"/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2303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1-16-00-014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мкр.13,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между остановкой общественного транспорта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«ДК «Строитель» и сквером им.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Героя РФ А.В. Воскресенского;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59.901148, 29.088786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непродовольственное предприятие торговли 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>-Сосновый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28.06.2023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1832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1-16-00-015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 xml:space="preserve">Сосновоборский городской округ, </w:t>
            </w:r>
            <w:r w:rsidRPr="0033392D">
              <w:t xml:space="preserve">мкр.4, 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у ТЦ «Робин Гуд» по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пр. Героев, 76 и 76А,</w:t>
            </w:r>
            <w:r w:rsidRPr="0033392D">
              <w:rPr>
                <w:lang w:eastAsia="en-US"/>
              </w:rPr>
              <w:t xml:space="preserve"> вблизи пешеходного тротуара по пр. Героев</w:t>
            </w:r>
            <w:r w:rsidRPr="0033392D">
              <w:t xml:space="preserve">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59.905935, 29.076440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непродовольственное предприятие торговли 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>-Сосновый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05.07.2023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137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1-16-00-016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 округ, мкр.9, у МКД № 60 по пр.Героев;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59.908913, 29.088667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Юрченко Юлия Валерьевна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472600102003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№2022-НТО 91 от 24.01.2022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13.01.2022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13.01.2027</w:t>
            </w:r>
          </w:p>
        </w:tc>
      </w:tr>
      <w:tr w:rsidR="00F0764D" w:rsidRPr="0033392D" w:rsidTr="00F0764D">
        <w:trPr>
          <w:trHeight w:val="1521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lastRenderedPageBreak/>
              <w:t>1-16-00-018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 округ, мкр.2, остановка общественного транспорта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 «Главпочтамт»;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59.892627, 29.084242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Дорогина</w:t>
            </w:r>
            <w:proofErr w:type="spellEnd"/>
            <w:r w:rsidRPr="0033392D">
              <w:rPr>
                <w:lang w:eastAsia="en-US"/>
              </w:rPr>
              <w:t xml:space="preserve"> Наталья Арсеньевна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471400440910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№2022-НТО 117 от 01.04.2022</w:t>
            </w:r>
          </w:p>
          <w:p w:rsidR="00F0764D" w:rsidRPr="0033392D" w:rsidRDefault="00F0764D" w:rsidP="00F0764D">
            <w:pPr>
              <w:jc w:val="center"/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19.09.2022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16.03.2027</w:t>
            </w:r>
          </w:p>
        </w:tc>
      </w:tr>
      <w:tr w:rsidR="00F0764D" w:rsidRPr="0033392D" w:rsidTr="00F0764D">
        <w:trPr>
          <w:trHeight w:val="110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1-16-00-019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мкр.8, 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 xml:space="preserve">. № 14 по </w:t>
            </w:r>
            <w:proofErr w:type="spellStart"/>
            <w:r w:rsidRPr="0033392D">
              <w:rPr>
                <w:lang w:eastAsia="en-US"/>
              </w:rPr>
              <w:t>ул.Кр.Фортов</w:t>
            </w:r>
            <w:proofErr w:type="spellEnd"/>
            <w:r w:rsidRPr="0033392D">
              <w:rPr>
                <w:lang w:eastAsia="en-US"/>
              </w:rPr>
              <w:t>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59.905133, 29.086161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продовольственное предприятие торговли (овощи и фрукты)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Дорогина</w:t>
            </w:r>
            <w:proofErr w:type="spellEnd"/>
            <w:r w:rsidRPr="0033392D">
              <w:rPr>
                <w:lang w:eastAsia="en-US"/>
              </w:rPr>
              <w:t xml:space="preserve"> Наталья Арсеньевна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471400440910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№2022-НТО 119 от 04.04.2022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17.03.2022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16.03.2027</w:t>
            </w:r>
          </w:p>
        </w:tc>
      </w:tr>
      <w:tr w:rsidR="00F0764D" w:rsidRPr="0033392D" w:rsidTr="00F0764D">
        <w:trPr>
          <w:trHeight w:val="1672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1-16-00-020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 округ, мкр.9, остановка общественного транспорта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«Магазин «Москва»,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по пр. Героев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 (четная сторона)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59.908820, 29.085423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Волобуева Вера Георгиевна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471400009220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№ 2022-НТО 92 от 25.01.2022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(продления периода: Протокол № 04 от 13.10.2026)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20.01.2022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31.12.2033</w:t>
            </w:r>
          </w:p>
        </w:tc>
      </w:tr>
      <w:tr w:rsidR="00F0764D" w:rsidRPr="0033392D" w:rsidTr="00F0764D">
        <w:trPr>
          <w:trHeight w:val="1726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1-16-00-021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мкр.8,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у МКД № 42 по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пр. Героев;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59.905535, 29.080107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продовольственное предприятие торговли (овощи и фрукты)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Оруджов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hyperlink r:id="rId7" w:tgtFrame="_blank" w:tooltip="Сведения из реестра МСП" w:history="1"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Афиз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Рафаил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Оглы</w:t>
              </w:r>
              <w:proofErr w:type="spellEnd"/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471400354749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104 от 11.03.2022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28.02.2022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28.02.2027</w:t>
            </w:r>
          </w:p>
        </w:tc>
      </w:tr>
      <w:tr w:rsidR="00F0764D" w:rsidRPr="0033392D" w:rsidTr="00F0764D">
        <w:trPr>
          <w:trHeight w:val="162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1-16-00-022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мкр.7, 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 xml:space="preserve">. № 2 по </w:t>
            </w:r>
            <w:proofErr w:type="spellStart"/>
            <w:r w:rsidRPr="0033392D">
              <w:rPr>
                <w:lang w:eastAsia="en-US"/>
              </w:rPr>
              <w:t>Липовскому</w:t>
            </w:r>
            <w:proofErr w:type="spellEnd"/>
            <w:r w:rsidRPr="0033392D">
              <w:rPr>
                <w:lang w:eastAsia="en-US"/>
              </w:rPr>
              <w:t xml:space="preserve"> проезду;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59.906435, 29.073359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Оруджов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hyperlink r:id="rId8" w:tgtFrame="_blank" w:tooltip="Сведения из реестра МСП" w:history="1"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Афиз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Рафаил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Оглы</w:t>
              </w:r>
              <w:proofErr w:type="spellEnd"/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471400354749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105 от 11.03.2022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28.02.2022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28.02.2027</w:t>
            </w:r>
          </w:p>
        </w:tc>
      </w:tr>
      <w:tr w:rsidR="00F0764D" w:rsidRPr="0033392D" w:rsidTr="00F0764D">
        <w:trPr>
          <w:trHeight w:val="1521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lastRenderedPageBreak/>
              <w:t>1-16-00-023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мкр.10а, торговая зона «Москва», у стилобата, рядом с лестницей к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49 по пр. Героев;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59.910275, 29.086867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Гришина Маргарита Михайловна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471404510195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115 от 25.03.2022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25.03.2022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24.03.2029</w:t>
            </w:r>
          </w:p>
        </w:tc>
      </w:tr>
      <w:tr w:rsidR="00F0764D" w:rsidRPr="0033392D" w:rsidTr="00F0764D">
        <w:trPr>
          <w:trHeight w:val="1111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1-16-00-024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 округ, мкр.3, торговая зона «Таллин», у МКД № 8 по ул. Сибирская;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59.896345, 29.090576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left="-57" w:right="-57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Басурманов</w:t>
            </w:r>
            <w:proofErr w:type="spellEnd"/>
            <w:r w:rsidRPr="0033392D">
              <w:rPr>
                <w:lang w:eastAsia="en-US"/>
              </w:rPr>
              <w:t xml:space="preserve"> Сергей Николаевич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471401008607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№2022-НТО 94 от 08.02.2022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31.01.2022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31.01.2027</w:t>
            </w:r>
          </w:p>
        </w:tc>
      </w:tr>
      <w:tr w:rsidR="00F0764D" w:rsidRPr="0033392D" w:rsidTr="00F0764D">
        <w:trPr>
          <w:trHeight w:val="1672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1-16-00-025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 округ, мкр.4, остановка общественного транспорта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«Магазин «Природа» на ул. Космонавтов;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59.904585, 29.080183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left="-57" w:right="-57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с/з Мартынова Ольга Владимировна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471400026480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№2024-НТО 168 от 23.12.2024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t>26.11.2024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25.11.2031</w:t>
            </w:r>
          </w:p>
        </w:tc>
      </w:tr>
      <w:tr w:rsidR="00F0764D" w:rsidRPr="0033392D" w:rsidTr="00F0764D">
        <w:trPr>
          <w:trHeight w:val="1395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1-16-00-026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мкр.10а,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17/1 по ул.Молодежная;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59.911176, 29.090976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left="-57" w:right="-57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с/з Мартынова Ольга Владимировна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471400026480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№2023-НТО 138 от 29.03.2023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13.03.2023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11.03.2030</w:t>
            </w:r>
          </w:p>
        </w:tc>
      </w:tr>
      <w:tr w:rsidR="00F0764D" w:rsidRPr="0033392D" w:rsidTr="00F0764D">
        <w:trPr>
          <w:trHeight w:val="1486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1-16-00-027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 округ, Район ДНТ «Весна»;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59.893908, 29.168129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81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Черняков Григорий Иванович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780700910326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№2022-НТО 87 от 01.01.2022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01.01.2022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01.01.2027</w:t>
            </w:r>
          </w:p>
        </w:tc>
      </w:tr>
      <w:tr w:rsidR="00F0764D" w:rsidRPr="0033392D" w:rsidTr="00F0764D">
        <w:trPr>
          <w:trHeight w:val="104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1-16-00-028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мкр.10а, у МКД № 23 по </w:t>
            </w:r>
            <w:proofErr w:type="spellStart"/>
            <w:r w:rsidRPr="0033392D">
              <w:rPr>
                <w:lang w:eastAsia="en-US"/>
              </w:rPr>
              <w:t>ул.Кр.Фортов</w:t>
            </w:r>
            <w:proofErr w:type="spellEnd"/>
            <w:r w:rsidRPr="0033392D">
              <w:rPr>
                <w:lang w:eastAsia="en-US"/>
              </w:rPr>
              <w:t>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59.910564, 29.082623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 xml:space="preserve">неспециализированное непродовольственное предприятие торговли со смешанным </w:t>
            </w:r>
            <w:r w:rsidRPr="0033392D">
              <w:lastRenderedPageBreak/>
              <w:t>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hd w:val="clear" w:color="auto" w:fill="FFFFFF"/>
                <w:lang w:eastAsia="en-US"/>
              </w:rPr>
            </w:pPr>
            <w:r w:rsidRPr="0033392D">
              <w:rPr>
                <w:shd w:val="clear" w:color="auto" w:fill="FFFFFF"/>
                <w:lang w:eastAsia="en-US"/>
              </w:rPr>
              <w:lastRenderedPageBreak/>
              <w:t>ООО «РИТЦ»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4726003182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№2023-НТО 141 от 24.03.2023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01.01.2023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31.12.2029</w:t>
            </w:r>
          </w:p>
        </w:tc>
      </w:tr>
      <w:tr w:rsidR="00F0764D" w:rsidRPr="0033392D" w:rsidTr="00F0764D">
        <w:trPr>
          <w:trHeight w:val="1984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lastRenderedPageBreak/>
              <w:t>1-16-00-029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 округ, мкр.7а, остановка общественного транспорта «ТЦ Эльдорадо»,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у </w:t>
            </w:r>
            <w:proofErr w:type="spellStart"/>
            <w:proofErr w:type="gram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.№</w:t>
            </w:r>
            <w:proofErr w:type="gramEnd"/>
            <w:r w:rsidRPr="0033392D">
              <w:rPr>
                <w:lang w:eastAsia="en-US"/>
              </w:rPr>
              <w:t xml:space="preserve"> 35 по пр. Героев;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59.908469, 29.082719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left="-57" w:right="-57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с/з Азимов </w:t>
            </w:r>
            <w:proofErr w:type="spellStart"/>
            <w:r w:rsidRPr="0033392D">
              <w:rPr>
                <w:lang w:eastAsia="en-US"/>
              </w:rPr>
              <w:t>Эльвин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proofErr w:type="spellStart"/>
            <w:r w:rsidRPr="0033392D">
              <w:rPr>
                <w:lang w:eastAsia="en-US"/>
              </w:rPr>
              <w:t>Мархаматович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471420730984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№2022-НТО 88 от 01.01.2022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01.01.2022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01.01.2027</w:t>
            </w:r>
          </w:p>
        </w:tc>
      </w:tr>
      <w:tr w:rsidR="00F0764D" w:rsidRPr="0033392D" w:rsidTr="00F0764D">
        <w:trPr>
          <w:trHeight w:val="1265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1-16-00-030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мкр.7, 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2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по </w:t>
            </w:r>
            <w:proofErr w:type="spellStart"/>
            <w:r w:rsidRPr="0033392D">
              <w:rPr>
                <w:lang w:eastAsia="en-US"/>
              </w:rPr>
              <w:t>Липовскому</w:t>
            </w:r>
            <w:proofErr w:type="spellEnd"/>
            <w:r w:rsidRPr="0033392D">
              <w:rPr>
                <w:lang w:eastAsia="en-US"/>
              </w:rPr>
              <w:t xml:space="preserve"> проезду;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59.906425, 29.073386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24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Багиев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proofErr w:type="spellStart"/>
            <w:r w:rsidRPr="0033392D">
              <w:rPr>
                <w:lang w:eastAsia="en-US"/>
              </w:rPr>
              <w:t>Эльвин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proofErr w:type="spellStart"/>
            <w:r w:rsidRPr="0033392D">
              <w:rPr>
                <w:lang w:eastAsia="en-US"/>
              </w:rPr>
              <w:t>Гусейн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proofErr w:type="spellStart"/>
            <w:r w:rsidRPr="0033392D">
              <w:rPr>
                <w:lang w:eastAsia="en-US"/>
              </w:rPr>
              <w:t>Оглы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471423550210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110 от 15.03.2022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01.03.2027</w:t>
            </w:r>
          </w:p>
        </w:tc>
      </w:tr>
      <w:tr w:rsidR="00F0764D" w:rsidRPr="0033392D" w:rsidTr="00F0764D">
        <w:trPr>
          <w:trHeight w:val="179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1-16-00-03</w:t>
            </w:r>
            <w:r w:rsidRPr="0033392D">
              <w:t>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 округ, мкр.3, у МКД № 9 по ул. Солнечная, в районе кофейни «Мой Сосновый Бор»;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59.896578, 29.085847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18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Кузьменко Инесса Петровна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471420410409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102 от 04.03.2022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15.03.2022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14.03.2029</w:t>
            </w:r>
          </w:p>
        </w:tc>
      </w:tr>
      <w:tr w:rsidR="00F0764D" w:rsidRPr="0033392D" w:rsidTr="00F0764D">
        <w:trPr>
          <w:trHeight w:val="1319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1-16-00-033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 округ, мкр.8, вблизи ТРК «Галактика»;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59.901134, 29.087793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trike/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Багиев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proofErr w:type="spellStart"/>
            <w:r w:rsidRPr="0033392D">
              <w:rPr>
                <w:lang w:eastAsia="en-US"/>
              </w:rPr>
              <w:t>Эльвин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proofErr w:type="spellStart"/>
            <w:r w:rsidRPr="0033392D">
              <w:rPr>
                <w:lang w:eastAsia="en-US"/>
              </w:rPr>
              <w:t>Гусейн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proofErr w:type="spellStart"/>
            <w:r w:rsidRPr="0033392D">
              <w:rPr>
                <w:lang w:eastAsia="en-US"/>
              </w:rPr>
              <w:t>Оглы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471423550210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107 от 14.03.2022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01.03.2027</w:t>
            </w:r>
          </w:p>
        </w:tc>
      </w:tr>
      <w:tr w:rsidR="00F0764D" w:rsidRPr="0033392D" w:rsidTr="00F0764D">
        <w:trPr>
          <w:trHeight w:val="104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1-16-00-03</w:t>
            </w:r>
            <w:r w:rsidRPr="0033392D">
              <w:t>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 округ, в районе остановки общественного транспорта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 «Старое </w:t>
            </w:r>
            <w:proofErr w:type="spellStart"/>
            <w:r w:rsidRPr="0033392D">
              <w:rPr>
                <w:lang w:eastAsia="en-US"/>
              </w:rPr>
              <w:t>Калище</w:t>
            </w:r>
            <w:proofErr w:type="spellEnd"/>
            <w:r w:rsidRPr="0033392D">
              <w:rPr>
                <w:lang w:eastAsia="en-US"/>
              </w:rPr>
              <w:t xml:space="preserve">»,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по </w:t>
            </w:r>
            <w:proofErr w:type="spellStart"/>
            <w:r w:rsidRPr="0033392D">
              <w:rPr>
                <w:lang w:eastAsia="en-US"/>
              </w:rPr>
              <w:t>ул.Набережная</w:t>
            </w:r>
            <w:proofErr w:type="spellEnd"/>
            <w:r w:rsidRPr="0033392D">
              <w:rPr>
                <w:lang w:eastAsia="en-US"/>
              </w:rPr>
              <w:t xml:space="preserve"> (четная сторона);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59.897241, 29.120672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34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ИП Логинова Наталья Сергеевна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784211698374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113 от 21.03.2022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18.03.2022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18.03.2027</w:t>
            </w:r>
          </w:p>
        </w:tc>
      </w:tr>
      <w:tr w:rsidR="00F0764D" w:rsidRPr="0033392D" w:rsidTr="00F0764D">
        <w:trPr>
          <w:trHeight w:val="1321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lastRenderedPageBreak/>
              <w:t>1-16-00-035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 округ, район гаражного кооператива «Березка»;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59.905486, 29.102237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82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Иванов Игорь Юрьевич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471401591414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№ 2022-НТО 112 от 15.03.2022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10.03.2022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10.03.2027</w:t>
            </w:r>
          </w:p>
        </w:tc>
      </w:tr>
      <w:tr w:rsidR="00F0764D" w:rsidRPr="0033392D" w:rsidTr="00F0764D">
        <w:trPr>
          <w:trHeight w:val="186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1-16-00-036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мкр.3, остановка общественного транспорта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«ул.Солнечная» (нечётная сторона);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59.896687, 29.085543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56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Караев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hyperlink r:id="rId9" w:tgtFrame="_blank" w:tooltip="Сведения из реестра МСП" w:history="1"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Акбер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Шахмалы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Оглы</w:t>
              </w:r>
              <w:proofErr w:type="spellEnd"/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471421115156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№ 2022-НТО 99 от 01.03.2022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01.03.2022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01.03.2027</w:t>
            </w:r>
          </w:p>
        </w:tc>
      </w:tr>
      <w:tr w:rsidR="00F0764D" w:rsidRPr="0033392D" w:rsidTr="00F0764D">
        <w:trPr>
          <w:trHeight w:val="596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1-16-00-037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мкр.8, вблизи сквера имени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И.В. Курчатова у ТРК «Галактика», остановка общественного транспорта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«ДК «Строитель»;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59.900285, 29.085778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34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Рожко </w:t>
            </w:r>
            <w:hyperlink r:id="rId10" w:tgtFrame="_blank" w:tooltip="Сведения из реестра МСП" w:history="1"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Полина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Зурабовна</w:t>
              </w:r>
              <w:proofErr w:type="spellEnd"/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471420401348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№ 2022-НТО 114 от 22.03.2022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19.03.2022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18.03.2029</w:t>
            </w:r>
          </w:p>
        </w:tc>
      </w:tr>
      <w:tr w:rsidR="00F0764D" w:rsidRPr="0033392D" w:rsidTr="00F0764D">
        <w:trPr>
          <w:trHeight w:val="1805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1-16-00-038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мкр.13, остановка общественного транспорта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«ДК «Строитель» (нечётная сторона);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59.901084, 29.088443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Савельева Елена Викторовна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471400355090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№ 2022-НТО 86 от 01.01.2022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(продления периода: Протокол № 04 от 13.10.2026)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01.01.2022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02.01.2032</w:t>
            </w:r>
          </w:p>
        </w:tc>
      </w:tr>
      <w:tr w:rsidR="00F0764D" w:rsidRPr="0033392D" w:rsidTr="00F0764D">
        <w:trPr>
          <w:trHeight w:val="680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1-16-00-039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мкр.7а,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вблизи супермаркета «Перекресток» по ул.Кр.Фортов,24;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59.910307, 29.081826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 xml:space="preserve">неспециализированное непродовольственное предприятие торговли со смешанным </w:t>
            </w:r>
            <w:r w:rsidRPr="0033392D">
              <w:lastRenderedPageBreak/>
              <w:t>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ИП Кузьменко Инесса Петровна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471420410409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101 от 04.03.2022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15.03.2022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14.03.2029</w:t>
            </w:r>
          </w:p>
        </w:tc>
      </w:tr>
      <w:tr w:rsidR="00F0764D" w:rsidRPr="0033392D" w:rsidTr="00F0764D">
        <w:trPr>
          <w:trHeight w:val="150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lastRenderedPageBreak/>
              <w:t>1-16-00-040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 округ,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 мкр.3, у МКД №12 по ул. Сибирская, с торца, возле подпорной стенки;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59.896577, 29.087195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продовольственное предприятие торговли (овощи и фрукты)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Караев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hyperlink r:id="rId11" w:tgtFrame="_blank" w:tooltip="Сведения из реестра МСП" w:history="1"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Акбер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Шахмалы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Оглы</w:t>
              </w:r>
              <w:proofErr w:type="spellEnd"/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471421115156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100 от 01.03.2022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01.03.2022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01.03.2027</w:t>
            </w:r>
          </w:p>
        </w:tc>
      </w:tr>
      <w:tr w:rsidR="00F0764D" w:rsidRPr="0033392D" w:rsidTr="00F0764D">
        <w:trPr>
          <w:trHeight w:val="2339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1-16-00-041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 округ, мкр.4, пешеходная зона между магазином «Фермерское мясо №1» (пр.Героев,74 к.1) и пекарней «Хлебная усадьба» (пр.Героев,74);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59.904951, 29.074716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продовольственное предприятие торговли (овощи и фрукты)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Алиев </w:t>
            </w:r>
            <w:hyperlink r:id="rId12" w:tgtFrame="_blank" w:tooltip="Сведения из реестра МСП" w:history="1"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Рагим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Бахлул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Оглы</w:t>
              </w:r>
              <w:proofErr w:type="spellEnd"/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471421224042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106 от 11.03.2022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28.02.2022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28.02.2027</w:t>
            </w:r>
          </w:p>
        </w:tc>
      </w:tr>
      <w:tr w:rsidR="00F0764D" w:rsidRPr="0033392D" w:rsidTr="00F0764D">
        <w:trPr>
          <w:trHeight w:val="38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1-16-00-042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мкр.3, вблизи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15а по ул. Солнечная;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59.898368, 29.085184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t>Паршенков</w:t>
            </w:r>
            <w:proofErr w:type="spellEnd"/>
            <w:r w:rsidRPr="0033392D">
              <w:t xml:space="preserve"> </w:t>
            </w:r>
            <w:hyperlink r:id="rId13" w:tgtFrame="_blank" w:tooltip="Сведения из реестра МСП" w:history="1"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Валерий Александрович</w:t>
              </w:r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471400002497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2024-НТО 167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23.12.2024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26.12.2024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autoSpaceDE w:val="0"/>
              <w:autoSpaceDN w:val="0"/>
              <w:adjustRightInd w:val="0"/>
              <w:jc w:val="center"/>
            </w:pPr>
            <w:r w:rsidRPr="0033392D">
              <w:t>25.12.2031</w:t>
            </w:r>
          </w:p>
        </w:tc>
      </w:tr>
      <w:tr w:rsidR="00F0764D" w:rsidRPr="0033392D" w:rsidTr="00F0764D">
        <w:trPr>
          <w:trHeight w:val="123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1-16-00-043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</w:t>
            </w:r>
            <w:proofErr w:type="spellStart"/>
            <w:r w:rsidRPr="0033392D">
              <w:rPr>
                <w:lang w:eastAsia="en-US"/>
              </w:rPr>
              <w:t>мкр</w:t>
            </w:r>
            <w:proofErr w:type="spellEnd"/>
            <w:r w:rsidRPr="0033392D">
              <w:rPr>
                <w:lang w:eastAsia="en-US"/>
              </w:rPr>
              <w:t xml:space="preserve">. 7,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в районе МКД № 44 по ул. Парковая;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59.908886, 29.069138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24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autoSpaceDE w:val="0"/>
              <w:autoSpaceDN w:val="0"/>
              <w:adjustRightInd w:val="0"/>
              <w:jc w:val="center"/>
            </w:pPr>
            <w:r w:rsidRPr="0033392D">
              <w:t>ИП Емельянова Рада Дмитриевна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471421009084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 НТО 103 от 04.03.2022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15.03.2022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14.03.2029</w:t>
            </w:r>
          </w:p>
        </w:tc>
      </w:tr>
      <w:tr w:rsidR="00F0764D" w:rsidRPr="0033392D" w:rsidTr="00F0764D">
        <w:trPr>
          <w:trHeight w:val="671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1-16-00-045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 xml:space="preserve">Сосновоборский городской округ, мкр.4, у 2-ой очереди ТЦ «Робин Гуд», вблизи пешеходного </w:t>
            </w:r>
            <w:r w:rsidRPr="0033392D">
              <w:rPr>
                <w:lang w:eastAsia="en-US"/>
              </w:rPr>
              <w:lastRenderedPageBreak/>
              <w:t>тротуара по пр. Героев;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59.905948, 29.076477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 xml:space="preserve">неспециализированное непродовольственное предприятие торговли со смешанным </w:t>
            </w:r>
            <w:r w:rsidRPr="0033392D">
              <w:lastRenderedPageBreak/>
              <w:t>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ИП Пятакова Светлана Николаевна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471400158303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120 от 11.04.2022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07.04.2022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06.04.2029</w:t>
            </w:r>
          </w:p>
        </w:tc>
      </w:tr>
      <w:tr w:rsidR="00F0764D" w:rsidRPr="0033392D" w:rsidTr="00F0764D">
        <w:trPr>
          <w:trHeight w:val="196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lastRenderedPageBreak/>
              <w:t>1-16-00-046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мкр.3, торговая зона «Таллин» у стилобата </w:t>
            </w:r>
            <w:proofErr w:type="spellStart"/>
            <w:proofErr w:type="gram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.№</w:t>
            </w:r>
            <w:proofErr w:type="gramEnd"/>
            <w:r w:rsidRPr="0033392D">
              <w:rPr>
                <w:lang w:eastAsia="en-US"/>
              </w:rPr>
              <w:t xml:space="preserve"> 7 по ул.Сибирская;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59.895144, 29.091918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17,5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продовольственное предприятие торговли (овощи и фрукты)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bCs/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r w:rsidRPr="0033392D">
              <w:rPr>
                <w:bCs/>
                <w:lang w:eastAsia="en-US"/>
              </w:rPr>
              <w:t>Ковалев Максим Викторович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471400102935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bCs/>
                <w:lang w:eastAsia="en-US"/>
              </w:rPr>
              <w:t>№2022-НТО 90 от 24</w:t>
            </w:r>
            <w:r w:rsidRPr="0033392D">
              <w:rPr>
                <w:bCs/>
                <w:lang w:val="en-US" w:eastAsia="en-US"/>
              </w:rPr>
              <w:t>.</w:t>
            </w:r>
            <w:r w:rsidRPr="0033392D">
              <w:rPr>
                <w:bCs/>
                <w:lang w:eastAsia="en-US"/>
              </w:rPr>
              <w:t>01</w:t>
            </w:r>
            <w:r w:rsidRPr="0033392D">
              <w:rPr>
                <w:bCs/>
                <w:lang w:val="en-US" w:eastAsia="en-US"/>
              </w:rPr>
              <w:t>.</w:t>
            </w:r>
            <w:r w:rsidRPr="0033392D">
              <w:rPr>
                <w:bCs/>
                <w:lang w:eastAsia="en-US"/>
              </w:rPr>
              <w:t>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13.01.</w:t>
            </w:r>
            <w:r w:rsidRPr="0033392D">
              <w:t>20</w:t>
            </w:r>
            <w:r w:rsidRPr="0033392D">
              <w:rPr>
                <w:lang w:val="en-US"/>
              </w:rPr>
              <w:t>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13.01.2027</w:t>
            </w:r>
          </w:p>
        </w:tc>
      </w:tr>
      <w:tr w:rsidR="00F0764D" w:rsidRPr="0033392D" w:rsidTr="00F0764D">
        <w:trPr>
          <w:trHeight w:val="2685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1-16-00-048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 xml:space="preserve">мкр.10а, торговая зона «Москва» </w:t>
            </w:r>
            <w:r w:rsidRPr="0033392D">
              <w:rPr>
                <w:lang w:eastAsia="en-US"/>
              </w:rPr>
              <w:t>между стилобатом у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 xml:space="preserve">. № 49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по пр. Героев и пешеходным тротуаром;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59.910377, 29.087277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16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trike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Караев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hyperlink r:id="rId14" w:tgtFrame="_blank" w:tooltip="Сведения из реестра МСП" w:history="1"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Акбер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Шахмалы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Оглы</w:t>
              </w:r>
              <w:proofErr w:type="spellEnd"/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471421115156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№2019-НТО 58 от 02.12.2019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02.12.2019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01.12.2026</w:t>
            </w:r>
          </w:p>
        </w:tc>
      </w:tr>
      <w:tr w:rsidR="00F0764D" w:rsidRPr="0033392D" w:rsidTr="00F0764D">
        <w:trPr>
          <w:trHeight w:val="1742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1-16-00-049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 xml:space="preserve">Сосновоборский городской округ, </w:t>
            </w:r>
            <w:r w:rsidRPr="0033392D">
              <w:t xml:space="preserve">Промзона, напротив </w:t>
            </w:r>
            <w:proofErr w:type="spellStart"/>
            <w:r w:rsidRPr="0033392D">
              <w:t>зд</w:t>
            </w:r>
            <w:proofErr w:type="spellEnd"/>
            <w:r w:rsidRPr="0033392D">
              <w:t>. № 24 по Копорскому шоссе;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59.880821, 29.095013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2"/>
              <w:jc w:val="center"/>
            </w:pPr>
            <w:r w:rsidRPr="0033392D">
              <w:rPr>
                <w:lang w:eastAsia="en-US"/>
              </w:rPr>
              <w:t>торговый</w:t>
            </w:r>
            <w:r w:rsidRPr="0033392D">
              <w:t xml:space="preserve">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2"/>
              <w:jc w:val="center"/>
            </w:pPr>
            <w:r w:rsidRPr="0033392D">
              <w:t>200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2"/>
              <w:jc w:val="center"/>
            </w:pPr>
            <w:r w:rsidRPr="0033392D">
              <w:t xml:space="preserve">ИП </w:t>
            </w:r>
            <w:proofErr w:type="spellStart"/>
            <w:r w:rsidRPr="0033392D">
              <w:t>Кудле</w:t>
            </w:r>
            <w:proofErr w:type="spellEnd"/>
            <w:r w:rsidRPr="0033392D">
              <w:t xml:space="preserve"> Вера Михайловна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2"/>
              <w:jc w:val="center"/>
            </w:pPr>
            <w:r w:rsidRPr="0033392D">
              <w:t>471400926805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2"/>
              <w:jc w:val="center"/>
            </w:pPr>
            <w:r w:rsidRPr="0033392D">
              <w:rPr>
                <w:bCs/>
                <w:lang w:eastAsia="en-US"/>
              </w:rPr>
              <w:t>№2022-НТО 97 от 25.02.2022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10.02.2022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10.02.2027</w:t>
            </w:r>
          </w:p>
        </w:tc>
      </w:tr>
      <w:tr w:rsidR="00F0764D" w:rsidRPr="0033392D" w:rsidTr="00F0764D">
        <w:trPr>
          <w:trHeight w:val="2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1-16-00-050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rPr>
                <w:lang w:eastAsia="en-US"/>
              </w:rPr>
              <w:t xml:space="preserve">Сосновоборский городской округ, </w:t>
            </w:r>
            <w:r w:rsidRPr="0033392D">
              <w:t>мкр.4, перекресток</w:t>
            </w:r>
          </w:p>
          <w:p w:rsidR="00F0764D" w:rsidRPr="0033392D" w:rsidRDefault="00F0764D" w:rsidP="00F0764D">
            <w:pPr>
              <w:ind w:right="-1"/>
              <w:jc w:val="center"/>
            </w:pPr>
            <w:r w:rsidRPr="0033392D">
              <w:t>ул.Солнечная –</w:t>
            </w:r>
          </w:p>
          <w:p w:rsidR="00F0764D" w:rsidRPr="0033392D" w:rsidRDefault="00F0764D" w:rsidP="00F0764D">
            <w:pPr>
              <w:ind w:right="-1"/>
              <w:jc w:val="center"/>
            </w:pPr>
            <w:proofErr w:type="spellStart"/>
            <w:r w:rsidRPr="0033392D">
              <w:t>ул.Космонавтов</w:t>
            </w:r>
            <w:proofErr w:type="spellEnd"/>
            <w:r w:rsidRPr="0033392D">
              <w:t>;</w:t>
            </w:r>
          </w:p>
          <w:p w:rsidR="00F0764D" w:rsidRPr="0033392D" w:rsidRDefault="00F0764D" w:rsidP="00F0764D">
            <w:pPr>
              <w:ind w:right="-1"/>
              <w:jc w:val="center"/>
            </w:pPr>
            <w:r w:rsidRPr="0033392D">
              <w:t>59.899703, 29.085995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t>86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t>гр. Петухов В.В.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t>471400031515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нет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bCs/>
                <w:lang w:eastAsia="en-US"/>
              </w:rPr>
            </w:pPr>
            <w:r w:rsidRPr="0033392D">
              <w:t>№2015-ДА 103 от 26.03.2015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26.03.2015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бессрочно</w:t>
            </w:r>
          </w:p>
        </w:tc>
      </w:tr>
      <w:tr w:rsidR="00F0764D" w:rsidRPr="0033392D" w:rsidTr="00F0764D">
        <w:trPr>
          <w:trHeight w:val="1805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lastRenderedPageBreak/>
              <w:t>1-16-00-051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rPr>
                <w:lang w:eastAsia="en-US"/>
              </w:rPr>
              <w:t xml:space="preserve">Сосновоборский городской округ, </w:t>
            </w:r>
            <w:r w:rsidRPr="0033392D">
              <w:t>мкр.8, ул.Солнечная,</w:t>
            </w:r>
          </w:p>
          <w:p w:rsidR="00F0764D" w:rsidRPr="0033392D" w:rsidRDefault="00F0764D" w:rsidP="00F0764D">
            <w:pPr>
              <w:ind w:right="-1"/>
              <w:jc w:val="center"/>
            </w:pPr>
            <w:r w:rsidRPr="0033392D">
              <w:t xml:space="preserve">остановка </w:t>
            </w:r>
            <w:r w:rsidRPr="0033392D">
              <w:rPr>
                <w:lang w:eastAsia="en-US"/>
              </w:rPr>
              <w:t>общественного транспорта</w:t>
            </w:r>
          </w:p>
          <w:p w:rsidR="00F0764D" w:rsidRPr="0033392D" w:rsidRDefault="00F0764D" w:rsidP="00F0764D">
            <w:pPr>
              <w:ind w:right="-1"/>
              <w:jc w:val="center"/>
            </w:pPr>
            <w:r w:rsidRPr="0033392D">
              <w:t>«</w:t>
            </w:r>
            <w:r w:rsidRPr="0033392D">
              <w:rPr>
                <w:lang w:eastAsia="en-US"/>
              </w:rPr>
              <w:t>Магазин</w:t>
            </w:r>
            <w:r w:rsidRPr="0033392D">
              <w:t xml:space="preserve"> Моряк»;</w:t>
            </w:r>
          </w:p>
          <w:p w:rsidR="00F0764D" w:rsidRPr="0033392D" w:rsidRDefault="00F0764D" w:rsidP="00F0764D">
            <w:pPr>
              <w:ind w:right="-1"/>
              <w:jc w:val="center"/>
            </w:pPr>
            <w:r w:rsidRPr="0033392D">
              <w:t>59.903511, 29.090927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t>27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t>Дорогина</w:t>
            </w:r>
            <w:proofErr w:type="spellEnd"/>
            <w:r w:rsidRPr="0033392D">
              <w:t xml:space="preserve"> Наталья Арсеньевна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t>471400440910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№2022-НТО 118 от 04.04.2022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19.09.2022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16.03.2027</w:t>
            </w:r>
          </w:p>
        </w:tc>
      </w:tr>
      <w:tr w:rsidR="00F0764D" w:rsidRPr="0033392D" w:rsidTr="00F0764D">
        <w:trPr>
          <w:trHeight w:val="1530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1-16-00-052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 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в районе ДНТ «Бастион»;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59.881149, 29.151165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торговый</w:t>
            </w:r>
            <w:r w:rsidRPr="0033392D">
              <w:t xml:space="preserve">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70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 xml:space="preserve">ИП </w:t>
            </w:r>
            <w:proofErr w:type="spellStart"/>
            <w:r w:rsidRPr="0033392D">
              <w:t>Ондрин</w:t>
            </w:r>
            <w:proofErr w:type="spellEnd"/>
            <w:r w:rsidRPr="0033392D">
              <w:t xml:space="preserve"> Александр Валерьевич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471404756209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jc w:val="center"/>
            </w:pPr>
            <w:r w:rsidRPr="0033392D">
              <w:t>№ 2024-НТО 156 от 11.06.2024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jc w:val="center"/>
            </w:pPr>
            <w:r w:rsidRPr="0033392D">
              <w:t>11.06.2024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jc w:val="center"/>
            </w:pPr>
            <w:r w:rsidRPr="0033392D">
              <w:t>10.06.2031</w:t>
            </w:r>
          </w:p>
        </w:tc>
      </w:tr>
      <w:tr w:rsidR="00F0764D" w:rsidRPr="0033392D" w:rsidTr="00F0764D">
        <w:trPr>
          <w:trHeight w:val="1672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1-16-00-053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</w:t>
            </w:r>
          </w:p>
          <w:p w:rsidR="00F0764D" w:rsidRPr="0033392D" w:rsidRDefault="00F0764D" w:rsidP="00F0764D">
            <w:pPr>
              <w:jc w:val="center"/>
            </w:pPr>
            <w:r w:rsidRPr="0033392D">
              <w:t xml:space="preserve">мкр.10б, торговая зона «Молодежный», у </w:t>
            </w:r>
            <w:proofErr w:type="spellStart"/>
            <w:r w:rsidRPr="0033392D">
              <w:t>зд</w:t>
            </w:r>
            <w:proofErr w:type="spellEnd"/>
            <w:r w:rsidRPr="0033392D">
              <w:t xml:space="preserve">. № 36 по </w:t>
            </w:r>
            <w:r>
              <w:t>ул.Молодежная, 59.91324</w:t>
            </w:r>
            <w:r w:rsidRPr="0033392D">
              <w:t>, 29.0</w:t>
            </w:r>
            <w:r>
              <w:t>89984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торговый</w:t>
            </w:r>
            <w:r w:rsidRPr="0033392D">
              <w:t xml:space="preserve">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40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Караев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hyperlink r:id="rId15" w:tgtFrame="_blank" w:tooltip="Сведения из реестра МСП" w:history="1"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Акбер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Шахмалы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Оглы</w:t>
              </w:r>
              <w:proofErr w:type="spellEnd"/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471421115156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131 от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01.10.2022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01.10.2022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30.09.2029</w:t>
            </w:r>
          </w:p>
        </w:tc>
      </w:tr>
      <w:tr w:rsidR="00F0764D" w:rsidRPr="0033392D" w:rsidTr="00F0764D">
        <w:trPr>
          <w:trHeight w:val="161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1-16-00-054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ул. </w:t>
            </w:r>
            <w:proofErr w:type="spellStart"/>
            <w:r w:rsidRPr="0033392D">
              <w:rPr>
                <w:lang w:eastAsia="en-US"/>
              </w:rPr>
              <w:t>Липово</w:t>
            </w:r>
            <w:proofErr w:type="spellEnd"/>
            <w:r w:rsidRPr="0033392D">
              <w:rPr>
                <w:lang w:eastAsia="en-US"/>
              </w:rPr>
              <w:t>, з/у №18, за остановкой общественного транспорта в сторону СПб;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59.928285, 29.058598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предприятие торговли универсальной специализации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 «ТСМ»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bCs/>
              </w:rPr>
              <w:t>4726005341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autoSpaceDE w:val="0"/>
              <w:autoSpaceDN w:val="0"/>
              <w:adjustRightInd w:val="0"/>
              <w:jc w:val="center"/>
            </w:pPr>
            <w:r w:rsidRPr="0033392D">
              <w:t>№ 2023-НТО 147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25.05.2023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25.05.2023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24.05.2030</w:t>
            </w:r>
          </w:p>
        </w:tc>
      </w:tr>
      <w:tr w:rsidR="00F0764D" w:rsidRPr="0033392D" w:rsidTr="00F0764D">
        <w:trPr>
          <w:trHeight w:val="1840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1-16-00-055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pStyle w:val="21"/>
              <w:spacing w:after="0" w:line="240" w:lineRule="auto"/>
              <w:ind w:left="0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 округ, кадастровый квартал №47:15:0110002, на повороте в СНТ «Новокалищенское» и СНТ «Северное»;</w:t>
            </w:r>
          </w:p>
          <w:p w:rsidR="00F0764D" w:rsidRPr="0033392D" w:rsidRDefault="00F0764D" w:rsidP="00F0764D">
            <w:pPr>
              <w:pStyle w:val="21"/>
              <w:spacing w:after="0" w:line="240" w:lineRule="auto"/>
              <w:ind w:left="0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59.900122, 29.167760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</w:t>
            </w:r>
            <w:r w:rsidRPr="0033392D">
              <w:t xml:space="preserve">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ИП Козлов Валентин Иванович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471404024773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 xml:space="preserve">№ 2023-НТО 150 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14.11.2023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jc w:val="center"/>
            </w:pPr>
            <w:r w:rsidRPr="0033392D">
              <w:t>14.11.2023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jc w:val="center"/>
            </w:pPr>
            <w:r w:rsidRPr="0033392D">
              <w:t>13.11.2030</w:t>
            </w:r>
          </w:p>
        </w:tc>
      </w:tr>
      <w:tr w:rsidR="00F0764D" w:rsidRPr="0033392D" w:rsidTr="00F0764D">
        <w:trPr>
          <w:trHeight w:val="38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lastRenderedPageBreak/>
              <w:t>1-16-00-060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округ, Промзона, Копорское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шоссе, автобусная остановка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"Хлебозавод";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59.8980657,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29.1016406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29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F0764D" w:rsidRDefault="00F0764D" w:rsidP="00F0764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3392D">
              <w:t xml:space="preserve">ИП </w:t>
            </w:r>
            <w:proofErr w:type="spellStart"/>
            <w:r w:rsidRPr="00F0764D">
              <w:rPr>
                <w:rFonts w:eastAsia="Calibri"/>
                <w:lang w:eastAsia="en-US"/>
              </w:rPr>
              <w:t>Хоромский</w:t>
            </w:r>
            <w:proofErr w:type="spellEnd"/>
            <w:r w:rsidRPr="00F0764D">
              <w:rPr>
                <w:rFonts w:eastAsia="Calibri"/>
                <w:lang w:eastAsia="en-US"/>
              </w:rPr>
              <w:t xml:space="preserve"> Игорь</w:t>
            </w:r>
          </w:p>
          <w:p w:rsidR="00F0764D" w:rsidRPr="00F0764D" w:rsidRDefault="00F0764D" w:rsidP="00F0764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764D">
              <w:rPr>
                <w:rFonts w:eastAsia="Calibri"/>
                <w:lang w:eastAsia="en-US"/>
              </w:rPr>
              <w:t>Александрович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F0764D">
              <w:rPr>
                <w:rFonts w:eastAsia="Calibri"/>
                <w:lang w:eastAsia="en-US"/>
              </w:rPr>
              <w:t>471404228431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2025-НТО 172 от 15.04.2025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01.04.2025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01.04.2035</w:t>
            </w:r>
          </w:p>
        </w:tc>
      </w:tr>
      <w:tr w:rsidR="00F0764D" w:rsidRPr="0033392D" w:rsidTr="00F0764D">
        <w:trPr>
          <w:trHeight w:val="38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1-16-00-061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Сосновоборский городской округ, ул. Парковая, д.8, рядом с ТЦ «Арбат»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59.909914, 29.080256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ООО «ЭКОМАКС»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4714024727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2025-НТО 175 от 03.06.2025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01.05.2025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30.04.2035</w:t>
            </w:r>
          </w:p>
        </w:tc>
      </w:tr>
      <w:tr w:rsidR="00F0764D" w:rsidRPr="0033392D" w:rsidTr="00F0764D">
        <w:trPr>
          <w:trHeight w:val="38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1-16-00-063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</w:t>
            </w:r>
            <w:proofErr w:type="spellStart"/>
            <w:r w:rsidRPr="0033392D">
              <w:rPr>
                <w:lang w:eastAsia="en-US"/>
              </w:rPr>
              <w:t>мкр</w:t>
            </w:r>
            <w:proofErr w:type="spellEnd"/>
            <w:r w:rsidRPr="0033392D">
              <w:rPr>
                <w:lang w:eastAsia="en-US"/>
              </w:rPr>
              <w:t>. 4,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за магазином «Фермерское мясо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№ 1» по пр.Героев,74 к.1, вблизи пешеходного тротуара по пр.Героев;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59.905087, 29.073918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24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left="-57" w:right="-57"/>
              <w:jc w:val="center"/>
              <w:rPr>
                <w:strike/>
              </w:rPr>
            </w:pPr>
            <w:r w:rsidRPr="0033392D">
              <w:rPr>
                <w:lang w:eastAsia="en-US"/>
              </w:rPr>
              <w:t xml:space="preserve">ИП </w:t>
            </w:r>
            <w:r w:rsidRPr="0033392D">
              <w:t>Григорьев Роман Борисович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trike/>
              </w:rPr>
            </w:pPr>
            <w:r w:rsidRPr="0033392D">
              <w:rPr>
                <w:shd w:val="clear" w:color="auto" w:fill="FFFFFF"/>
              </w:rPr>
              <w:t>471421145094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№ 2025-НТО 179 от 26.09.2025 (продления периода: Протокол № 03 от 04.06.2026)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15.08.2025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14.08.2027</w:t>
            </w:r>
          </w:p>
        </w:tc>
      </w:tr>
      <w:tr w:rsidR="00F0764D" w:rsidRPr="0033392D" w:rsidTr="00F0764D">
        <w:trPr>
          <w:trHeight w:val="38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1-16-00-065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Сосновоборский городской округ, засыпная площадка в районе «Дома Деда Мороза», расположенного в парке «Белые пески», ул. Солнечная, 4-10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59.898788; 29.084649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Бовер</w:t>
            </w:r>
            <w:proofErr w:type="spellEnd"/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30,78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предприятие торговли универсальной специализации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ИП Иванова Любовь Валериевна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471404811805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№ 2026-НТО 182 от 18.03.2026 (продления периода: Протокол №01 от 05.02.2026)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01.12.2025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01.10.2027</w:t>
            </w:r>
          </w:p>
        </w:tc>
      </w:tr>
    </w:tbl>
    <w:p w:rsidR="00F0764D" w:rsidRPr="0033392D" w:rsidRDefault="00F0764D" w:rsidP="00F0764D">
      <w:pPr>
        <w:jc w:val="both"/>
        <w:rPr>
          <w:b/>
          <w:i/>
          <w:lang w:eastAsia="en-US"/>
        </w:rPr>
      </w:pPr>
      <w:r w:rsidRPr="0033392D">
        <w:rPr>
          <w:b/>
          <w:i/>
          <w:lang w:eastAsia="en-US"/>
        </w:rPr>
        <w:t>Примечание:</w:t>
      </w:r>
    </w:p>
    <w:p w:rsidR="00F0764D" w:rsidRPr="0033392D" w:rsidRDefault="00F0764D" w:rsidP="00F0764D">
      <w:pPr>
        <w:jc w:val="both"/>
        <w:rPr>
          <w:lang w:eastAsia="en-US"/>
        </w:rPr>
      </w:pPr>
      <w:r w:rsidRPr="0033392D">
        <w:rPr>
          <w:b/>
          <w:vertAlign w:val="superscript"/>
        </w:rPr>
        <w:t>1</w:t>
      </w:r>
      <w:r w:rsidRPr="0033392D">
        <w:rPr>
          <w:b/>
        </w:rPr>
        <w:t xml:space="preserve"> </w:t>
      </w:r>
      <w:r w:rsidRPr="0033392D">
        <w:rPr>
          <w:lang w:eastAsia="en-US"/>
        </w:rPr>
        <w:t>За исключением товаров, запрещенных к розничной продаже в нестационарных торговых объектах законодательством Российской Федерации;</w:t>
      </w:r>
    </w:p>
    <w:p w:rsidR="00F0764D" w:rsidRPr="0033392D" w:rsidRDefault="00F0764D" w:rsidP="00F0764D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33392D">
        <w:rPr>
          <w:b/>
          <w:vertAlign w:val="superscript"/>
        </w:rPr>
        <w:t xml:space="preserve">2 </w:t>
      </w:r>
      <w:r w:rsidRPr="0033392D">
        <w:rPr>
          <w:rFonts w:eastAsia="Calibri"/>
          <w:bCs/>
          <w:lang w:eastAsia="en-US"/>
        </w:rPr>
        <w:t xml:space="preserve">Под самозанятыми понимаются физические лица, не являющиеся индивидуальными предпринимателями и применяющие специальный налоговый режим "Налог на профессиональный доход" в течение срока проведения эксперимента, установленного Федеральным </w:t>
      </w:r>
      <w:hyperlink r:id="rId16" w:history="1">
        <w:r w:rsidRPr="0033392D">
          <w:rPr>
            <w:rFonts w:eastAsia="Calibri"/>
            <w:bCs/>
            <w:lang w:eastAsia="en-US"/>
          </w:rPr>
          <w:t>законом</w:t>
        </w:r>
      </w:hyperlink>
      <w:r w:rsidRPr="0033392D">
        <w:rPr>
          <w:rFonts w:eastAsia="Calibri"/>
          <w:bCs/>
          <w:lang w:eastAsia="en-US"/>
        </w:rPr>
        <w:t xml:space="preserve"> "О проведении эксперимента по установлению специального налогового режима "Налог на профессиональный доход".</w:t>
      </w:r>
    </w:p>
    <w:p w:rsidR="00F0764D" w:rsidRPr="006D5DDF" w:rsidRDefault="00F0764D" w:rsidP="006D5DDF">
      <w:pPr>
        <w:jc w:val="center"/>
        <w:rPr>
          <w:rFonts w:eastAsia="Calibri"/>
          <w:bCs/>
          <w:lang w:eastAsia="en-US"/>
        </w:rPr>
      </w:pPr>
      <w:r w:rsidRPr="0033392D">
        <w:rPr>
          <w:rFonts w:eastAsia="Calibri"/>
          <w:bCs/>
          <w:lang w:eastAsia="en-US"/>
        </w:rPr>
        <w:br w:type="page"/>
      </w:r>
      <w:r w:rsidRPr="0033392D">
        <w:rPr>
          <w:sz w:val="24"/>
          <w:szCs w:val="24"/>
        </w:rPr>
        <w:lastRenderedPageBreak/>
        <w:t>2. Мобильные торговые объекты</w:t>
      </w:r>
    </w:p>
    <w:p w:rsidR="00F0764D" w:rsidRPr="0033392D" w:rsidRDefault="00F0764D" w:rsidP="00F0764D">
      <w:pPr>
        <w:widowControl w:val="0"/>
        <w:autoSpaceDE w:val="0"/>
        <w:autoSpaceDN w:val="0"/>
        <w:jc w:val="center"/>
        <w:rPr>
          <w:sz w:val="24"/>
          <w:szCs w:val="24"/>
        </w:rPr>
      </w:pPr>
    </w:p>
    <w:tbl>
      <w:tblPr>
        <w:tblW w:w="156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7"/>
        <w:gridCol w:w="1230"/>
        <w:gridCol w:w="1184"/>
        <w:gridCol w:w="1833"/>
        <w:gridCol w:w="2087"/>
        <w:gridCol w:w="1744"/>
        <w:gridCol w:w="1417"/>
        <w:gridCol w:w="1418"/>
        <w:gridCol w:w="1417"/>
        <w:gridCol w:w="1133"/>
        <w:gridCol w:w="1024"/>
      </w:tblGrid>
      <w:tr w:rsidR="00F0764D" w:rsidRPr="0033392D" w:rsidTr="00F0764D">
        <w:trPr>
          <w:trHeight w:val="482"/>
        </w:trPr>
        <w:tc>
          <w:tcPr>
            <w:tcW w:w="7471" w:type="dxa"/>
            <w:gridSpan w:val="5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Информация о нестационарном торговом объекте (НТО)</w:t>
            </w:r>
          </w:p>
        </w:tc>
        <w:tc>
          <w:tcPr>
            <w:tcW w:w="4579" w:type="dxa"/>
            <w:gridSpan w:val="3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Информация о лице, осуществляющем торговую деятельность в НТО</w:t>
            </w:r>
          </w:p>
        </w:tc>
        <w:tc>
          <w:tcPr>
            <w:tcW w:w="1417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Основание для включения НТО в схему размещения</w:t>
            </w:r>
          </w:p>
        </w:tc>
        <w:tc>
          <w:tcPr>
            <w:tcW w:w="2157" w:type="dxa"/>
            <w:gridSpan w:val="2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Период размещения НТО</w:t>
            </w:r>
          </w:p>
        </w:tc>
      </w:tr>
      <w:tr w:rsidR="00F0764D" w:rsidRPr="0033392D" w:rsidTr="00F0764D">
        <w:trPr>
          <w:trHeight w:val="131"/>
        </w:trPr>
        <w:tc>
          <w:tcPr>
            <w:tcW w:w="1137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proofErr w:type="spellStart"/>
            <w:r w:rsidRPr="0033392D">
              <w:t>Иденти-фикацион-ный</w:t>
            </w:r>
            <w:proofErr w:type="spellEnd"/>
            <w:r w:rsidRPr="0033392D">
              <w:t xml:space="preserve"> номер НТО</w:t>
            </w:r>
          </w:p>
        </w:tc>
        <w:tc>
          <w:tcPr>
            <w:tcW w:w="1230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Вид НТО</w:t>
            </w:r>
          </w:p>
        </w:tc>
        <w:tc>
          <w:tcPr>
            <w:tcW w:w="3017" w:type="dxa"/>
            <w:gridSpan w:val="2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Места остановки мобильного НТО</w:t>
            </w:r>
          </w:p>
        </w:tc>
        <w:tc>
          <w:tcPr>
            <w:tcW w:w="2087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Специализация НТО</w:t>
            </w:r>
            <w:r w:rsidRPr="0033392D">
              <w:rPr>
                <w:vertAlign w:val="superscript"/>
              </w:rPr>
              <w:t>2</w:t>
            </w:r>
          </w:p>
        </w:tc>
        <w:tc>
          <w:tcPr>
            <w:tcW w:w="1744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 xml:space="preserve">Наименование юридического лица / фамилия, имя отчество индивидуального предпринимателя или </w:t>
            </w:r>
            <w:proofErr w:type="spellStart"/>
            <w:r w:rsidRPr="0033392D">
              <w:t>самозанятого</w:t>
            </w:r>
            <w:proofErr w:type="spellEnd"/>
          </w:p>
        </w:tc>
        <w:tc>
          <w:tcPr>
            <w:tcW w:w="1417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ИНН</w:t>
            </w:r>
          </w:p>
        </w:tc>
        <w:tc>
          <w:tcPr>
            <w:tcW w:w="1418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Является субъектом малого и среднего предпринимательства или самозанятым</w:t>
            </w:r>
            <w:r w:rsidRPr="0033392D">
              <w:rPr>
                <w:vertAlign w:val="superscript"/>
              </w:rPr>
              <w:t>3</w:t>
            </w:r>
            <w:r w:rsidRPr="0033392D">
              <w:t xml:space="preserve"> (да/нет)</w:t>
            </w:r>
          </w:p>
        </w:tc>
        <w:tc>
          <w:tcPr>
            <w:tcW w:w="1417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</w:pPr>
          </w:p>
        </w:tc>
        <w:tc>
          <w:tcPr>
            <w:tcW w:w="1133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С (дата)</w:t>
            </w:r>
          </w:p>
        </w:tc>
        <w:tc>
          <w:tcPr>
            <w:tcW w:w="1024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По (дата)</w:t>
            </w:r>
          </w:p>
        </w:tc>
      </w:tr>
      <w:tr w:rsidR="00F0764D" w:rsidRPr="0033392D" w:rsidTr="00F0764D">
        <w:trPr>
          <w:trHeight w:val="237"/>
        </w:trPr>
        <w:tc>
          <w:tcPr>
            <w:tcW w:w="1137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230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184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№ места</w:t>
            </w:r>
            <w:r w:rsidRPr="0033392D">
              <w:rPr>
                <w:vertAlign w:val="superscript"/>
              </w:rPr>
              <w:t>1</w:t>
            </w:r>
          </w:p>
        </w:tc>
        <w:tc>
          <w:tcPr>
            <w:tcW w:w="183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График работы мобильного НТО в месте остановки</w:t>
            </w:r>
          </w:p>
        </w:tc>
        <w:tc>
          <w:tcPr>
            <w:tcW w:w="2087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44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7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8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7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133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024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</w:tr>
      <w:tr w:rsidR="00F0764D" w:rsidRPr="0033392D" w:rsidTr="00F0764D">
        <w:trPr>
          <w:trHeight w:val="244"/>
        </w:trPr>
        <w:tc>
          <w:tcPr>
            <w:tcW w:w="1137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</w:t>
            </w:r>
          </w:p>
        </w:tc>
        <w:tc>
          <w:tcPr>
            <w:tcW w:w="1230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2</w:t>
            </w:r>
          </w:p>
        </w:tc>
        <w:tc>
          <w:tcPr>
            <w:tcW w:w="1184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3</w:t>
            </w:r>
          </w:p>
        </w:tc>
        <w:tc>
          <w:tcPr>
            <w:tcW w:w="183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4</w:t>
            </w:r>
          </w:p>
        </w:tc>
        <w:tc>
          <w:tcPr>
            <w:tcW w:w="2087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5</w:t>
            </w:r>
          </w:p>
        </w:tc>
        <w:tc>
          <w:tcPr>
            <w:tcW w:w="1744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6</w:t>
            </w:r>
          </w:p>
        </w:tc>
        <w:tc>
          <w:tcPr>
            <w:tcW w:w="1417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7</w:t>
            </w:r>
          </w:p>
        </w:tc>
        <w:tc>
          <w:tcPr>
            <w:tcW w:w="1418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8</w:t>
            </w:r>
          </w:p>
        </w:tc>
        <w:tc>
          <w:tcPr>
            <w:tcW w:w="1417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9</w:t>
            </w:r>
          </w:p>
        </w:tc>
        <w:tc>
          <w:tcPr>
            <w:tcW w:w="113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10</w:t>
            </w:r>
          </w:p>
        </w:tc>
        <w:tc>
          <w:tcPr>
            <w:tcW w:w="1024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11</w:t>
            </w:r>
          </w:p>
        </w:tc>
      </w:tr>
      <w:tr w:rsidR="00F0764D" w:rsidRPr="0033392D" w:rsidTr="00F0764D">
        <w:trPr>
          <w:trHeight w:val="1431"/>
        </w:trPr>
        <w:tc>
          <w:tcPr>
            <w:tcW w:w="1137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rPr>
                <w:lang w:val="en-US"/>
              </w:rPr>
              <w:t>2-16-00-00</w:t>
            </w:r>
            <w:r w:rsidRPr="0033392D">
              <w:t>1</w:t>
            </w:r>
          </w:p>
        </w:tc>
        <w:tc>
          <w:tcPr>
            <w:tcW w:w="1230" w:type="dxa"/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Автомагазин (торговый автофургон, автолавка)</w:t>
            </w:r>
          </w:p>
        </w:tc>
        <w:tc>
          <w:tcPr>
            <w:tcW w:w="1184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3-16-00-001</w:t>
            </w:r>
          </w:p>
        </w:tc>
        <w:tc>
          <w:tcPr>
            <w:tcW w:w="1833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Ежедневно: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11.00-19.00</w:t>
            </w:r>
          </w:p>
        </w:tc>
        <w:tc>
          <w:tcPr>
            <w:tcW w:w="2087" w:type="dxa"/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1744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ИП Попова Татьяна Анатольевна</w:t>
            </w:r>
          </w:p>
        </w:tc>
        <w:tc>
          <w:tcPr>
            <w:tcW w:w="1417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781427696720</w:t>
            </w:r>
          </w:p>
        </w:tc>
        <w:tc>
          <w:tcPr>
            <w:tcW w:w="1418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да</w:t>
            </w:r>
          </w:p>
        </w:tc>
        <w:tc>
          <w:tcPr>
            <w:tcW w:w="1417" w:type="dxa"/>
            <w:vAlign w:val="center"/>
          </w:tcPr>
          <w:p w:rsidR="00F0764D" w:rsidRPr="0033392D" w:rsidRDefault="00F0764D" w:rsidP="00F0764D">
            <w:pPr>
              <w:shd w:val="clear" w:color="auto" w:fill="FFFFFF"/>
              <w:jc w:val="center"/>
            </w:pPr>
            <w:r w:rsidRPr="0033392D">
              <w:t>№ 2024-</w:t>
            </w:r>
          </w:p>
          <w:p w:rsidR="00F0764D" w:rsidRPr="0033392D" w:rsidRDefault="00F0764D" w:rsidP="00F0764D">
            <w:pPr>
              <w:shd w:val="clear" w:color="auto" w:fill="FFFFFF"/>
              <w:jc w:val="center"/>
            </w:pPr>
            <w:r w:rsidRPr="0033392D">
              <w:t>НТО 162 от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26.07.2024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(продления периода: Протоколы № 06 от 20.12.2024, № 03 от 04.06.2026)</w:t>
            </w:r>
          </w:p>
        </w:tc>
        <w:tc>
          <w:tcPr>
            <w:tcW w:w="1133" w:type="dxa"/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lang w:eastAsia="en-US"/>
              </w:rPr>
            </w:pPr>
            <w:r w:rsidRPr="0033392D">
              <w:rPr>
                <w:shd w:val="clear" w:color="auto" w:fill="FFFFFF"/>
              </w:rPr>
              <w:t>16.10.2024</w:t>
            </w:r>
          </w:p>
        </w:tc>
        <w:tc>
          <w:tcPr>
            <w:tcW w:w="1024" w:type="dxa"/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31.07.2027</w:t>
            </w:r>
          </w:p>
        </w:tc>
      </w:tr>
      <w:tr w:rsidR="00F0764D" w:rsidRPr="0033392D" w:rsidTr="00F0764D">
        <w:trPr>
          <w:trHeight w:val="1431"/>
        </w:trPr>
        <w:tc>
          <w:tcPr>
            <w:tcW w:w="1137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rPr>
                <w:lang w:val="en-US"/>
              </w:rPr>
              <w:t>2-16-00-00</w:t>
            </w:r>
            <w:r w:rsidRPr="0033392D">
              <w:t>2</w:t>
            </w:r>
          </w:p>
        </w:tc>
        <w:tc>
          <w:tcPr>
            <w:tcW w:w="1230" w:type="dxa"/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Автомагазин (торговый автофургон, автолавка)</w:t>
            </w:r>
          </w:p>
        </w:tc>
        <w:tc>
          <w:tcPr>
            <w:tcW w:w="1184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3-16-00-002</w:t>
            </w:r>
          </w:p>
        </w:tc>
        <w:tc>
          <w:tcPr>
            <w:tcW w:w="1833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Май-сентябрь: ежедневно: 11:00-21:00;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 xml:space="preserve">Октябрь-апрель: </w:t>
            </w:r>
            <w:proofErr w:type="spellStart"/>
            <w:r w:rsidRPr="0033392D">
              <w:t>пт</w:t>
            </w:r>
            <w:proofErr w:type="spellEnd"/>
            <w:r w:rsidRPr="0033392D">
              <w:t>: 16:00-21:00;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proofErr w:type="spellStart"/>
            <w:r w:rsidRPr="0033392D">
              <w:t>сб-вс</w:t>
            </w:r>
            <w:proofErr w:type="spellEnd"/>
            <w:r w:rsidRPr="0033392D">
              <w:t>: 11:00-21:00; Праздничные дни: 11:00-21:00</w:t>
            </w:r>
          </w:p>
        </w:tc>
        <w:tc>
          <w:tcPr>
            <w:tcW w:w="2087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1744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ООО «</w:t>
            </w:r>
            <w:proofErr w:type="spellStart"/>
            <w:r w:rsidRPr="0033392D">
              <w:t>Трумен</w:t>
            </w:r>
            <w:proofErr w:type="spellEnd"/>
            <w:r w:rsidRPr="0033392D">
              <w:t>»</w:t>
            </w:r>
          </w:p>
        </w:tc>
        <w:tc>
          <w:tcPr>
            <w:tcW w:w="1417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4726002686</w:t>
            </w:r>
          </w:p>
        </w:tc>
        <w:tc>
          <w:tcPr>
            <w:tcW w:w="1418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да</w:t>
            </w:r>
          </w:p>
        </w:tc>
        <w:tc>
          <w:tcPr>
            <w:tcW w:w="1417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№ 2025-НТО 180 от 14.11.2025</w:t>
            </w:r>
          </w:p>
        </w:tc>
        <w:tc>
          <w:tcPr>
            <w:tcW w:w="1133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11.09.2025</w:t>
            </w:r>
          </w:p>
        </w:tc>
        <w:tc>
          <w:tcPr>
            <w:tcW w:w="1024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31.12.2030</w:t>
            </w:r>
          </w:p>
        </w:tc>
      </w:tr>
    </w:tbl>
    <w:p w:rsidR="00F0764D" w:rsidRPr="0033392D" w:rsidRDefault="00F0764D" w:rsidP="00F0764D">
      <w:pPr>
        <w:jc w:val="both"/>
        <w:rPr>
          <w:b/>
          <w:i/>
          <w:lang w:eastAsia="en-US"/>
        </w:rPr>
      </w:pPr>
    </w:p>
    <w:p w:rsidR="00F0764D" w:rsidRPr="0033392D" w:rsidRDefault="00F0764D" w:rsidP="00F0764D">
      <w:pPr>
        <w:jc w:val="both"/>
        <w:rPr>
          <w:b/>
          <w:i/>
          <w:lang w:eastAsia="en-US"/>
        </w:rPr>
      </w:pPr>
      <w:r w:rsidRPr="0033392D">
        <w:rPr>
          <w:b/>
          <w:i/>
          <w:lang w:eastAsia="en-US"/>
        </w:rPr>
        <w:t>Примечание:</w:t>
      </w:r>
    </w:p>
    <w:p w:rsidR="00F0764D" w:rsidRPr="0033392D" w:rsidRDefault="00F0764D" w:rsidP="00F0764D">
      <w:pPr>
        <w:jc w:val="both"/>
        <w:rPr>
          <w:lang w:eastAsia="en-US"/>
        </w:rPr>
      </w:pPr>
      <w:r w:rsidRPr="0033392D">
        <w:rPr>
          <w:b/>
          <w:vertAlign w:val="superscript"/>
        </w:rPr>
        <w:t xml:space="preserve">1 </w:t>
      </w:r>
      <w:r w:rsidRPr="0033392D">
        <w:t>Идентификационные номера мест остановки мобильного НТО в соответствии с таблицей "2.1. Места остановки мобильных торговых объектов".</w:t>
      </w:r>
    </w:p>
    <w:p w:rsidR="00F0764D" w:rsidRPr="0033392D" w:rsidRDefault="00F0764D" w:rsidP="00F0764D">
      <w:r w:rsidRPr="0033392D">
        <w:rPr>
          <w:b/>
          <w:vertAlign w:val="superscript"/>
        </w:rPr>
        <w:t>2</w:t>
      </w:r>
      <w:r w:rsidRPr="0033392D">
        <w:rPr>
          <w:b/>
          <w:lang w:eastAsia="en-US"/>
        </w:rPr>
        <w:t xml:space="preserve"> </w:t>
      </w:r>
      <w:r w:rsidRPr="0033392D">
        <w:rPr>
          <w:lang w:eastAsia="en-US"/>
        </w:rPr>
        <w:t>За исключением товаров, запрещенных к розничной продаже в нестационарных торговых объектах законодательством Российской Федерации.</w:t>
      </w:r>
    </w:p>
    <w:p w:rsidR="00F0764D" w:rsidRPr="0033392D" w:rsidRDefault="00F0764D" w:rsidP="00F0764D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33392D">
        <w:rPr>
          <w:b/>
          <w:vertAlign w:val="superscript"/>
        </w:rPr>
        <w:t xml:space="preserve">3 </w:t>
      </w:r>
      <w:r w:rsidRPr="0033392D">
        <w:rPr>
          <w:rFonts w:eastAsia="Calibri"/>
          <w:bCs/>
          <w:lang w:eastAsia="en-US"/>
        </w:rPr>
        <w:t xml:space="preserve">Под самозанятыми понимаются физические лица, не являющиеся индивидуальными предпринимателями и применяющие специальный налоговый режим "Налог на профессиональный доход" в течение срока проведения эксперимента, установленного Федеральным </w:t>
      </w:r>
      <w:hyperlink r:id="rId17" w:history="1">
        <w:r w:rsidRPr="0033392D">
          <w:rPr>
            <w:rFonts w:eastAsia="Calibri"/>
            <w:bCs/>
            <w:lang w:eastAsia="en-US"/>
          </w:rPr>
          <w:t>законом</w:t>
        </w:r>
      </w:hyperlink>
      <w:r w:rsidRPr="0033392D">
        <w:rPr>
          <w:rFonts w:eastAsia="Calibri"/>
          <w:bCs/>
          <w:lang w:eastAsia="en-US"/>
        </w:rPr>
        <w:t xml:space="preserve"> "О проведении эксперимента по установлению специального налогового режима "Налог на профессиональный доход".</w:t>
      </w:r>
    </w:p>
    <w:p w:rsidR="00F0764D" w:rsidRPr="0033392D" w:rsidRDefault="00F0764D" w:rsidP="00F0764D">
      <w:pPr>
        <w:rPr>
          <w:rFonts w:eastAsia="Calibri"/>
          <w:bCs/>
          <w:lang w:eastAsia="en-US"/>
        </w:rPr>
      </w:pPr>
      <w:r w:rsidRPr="0033392D">
        <w:rPr>
          <w:rFonts w:eastAsia="Calibri"/>
          <w:bCs/>
          <w:lang w:eastAsia="en-US"/>
        </w:rPr>
        <w:br w:type="page"/>
      </w:r>
    </w:p>
    <w:p w:rsidR="00F0764D" w:rsidRPr="0033392D" w:rsidRDefault="00F0764D" w:rsidP="00F0764D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33392D">
        <w:rPr>
          <w:sz w:val="24"/>
          <w:szCs w:val="24"/>
        </w:rPr>
        <w:lastRenderedPageBreak/>
        <w:t>2.1. Места остановки мобильных торговых объектов</w:t>
      </w:r>
    </w:p>
    <w:p w:rsidR="00F0764D" w:rsidRPr="0033392D" w:rsidRDefault="00F0764D" w:rsidP="00F0764D">
      <w:pPr>
        <w:widowControl w:val="0"/>
        <w:autoSpaceDE w:val="0"/>
        <w:autoSpaceDN w:val="0"/>
        <w:jc w:val="both"/>
        <w:rPr>
          <w:szCs w:val="28"/>
        </w:rPr>
      </w:pPr>
    </w:p>
    <w:tbl>
      <w:tblPr>
        <w:tblW w:w="15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73"/>
        <w:gridCol w:w="3708"/>
        <w:gridCol w:w="3513"/>
        <w:gridCol w:w="4314"/>
      </w:tblGrid>
      <w:tr w:rsidR="00F0764D" w:rsidRPr="0033392D" w:rsidTr="00F0764D">
        <w:trPr>
          <w:trHeight w:val="230"/>
        </w:trPr>
        <w:tc>
          <w:tcPr>
            <w:tcW w:w="3473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Идентификационный номер места остановки</w:t>
            </w:r>
          </w:p>
        </w:tc>
        <w:tc>
          <w:tcPr>
            <w:tcW w:w="3708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Адресный ориентир места остановки, географические координаты</w:t>
            </w:r>
          </w:p>
        </w:tc>
        <w:tc>
          <w:tcPr>
            <w:tcW w:w="3513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Идентификационные номера мобильных НТО</w:t>
            </w:r>
            <w:r w:rsidRPr="0033392D">
              <w:rPr>
                <w:vertAlign w:val="superscript"/>
              </w:rPr>
              <w:t>1</w:t>
            </w:r>
          </w:p>
        </w:tc>
        <w:tc>
          <w:tcPr>
            <w:tcW w:w="4314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График работы мобильного НТО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в месте остановки</w:t>
            </w:r>
          </w:p>
        </w:tc>
      </w:tr>
      <w:tr w:rsidR="00F0764D" w:rsidRPr="0033392D" w:rsidTr="00F0764D">
        <w:trPr>
          <w:trHeight w:val="230"/>
        </w:trPr>
        <w:tc>
          <w:tcPr>
            <w:tcW w:w="3473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3708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3513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4314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</w:tr>
      <w:tr w:rsidR="00F0764D" w:rsidRPr="0033392D" w:rsidTr="00F0764D">
        <w:trPr>
          <w:trHeight w:val="202"/>
        </w:trPr>
        <w:tc>
          <w:tcPr>
            <w:tcW w:w="347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</w:t>
            </w:r>
          </w:p>
        </w:tc>
        <w:tc>
          <w:tcPr>
            <w:tcW w:w="3708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2</w:t>
            </w:r>
          </w:p>
        </w:tc>
        <w:tc>
          <w:tcPr>
            <w:tcW w:w="351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3</w:t>
            </w:r>
          </w:p>
        </w:tc>
        <w:tc>
          <w:tcPr>
            <w:tcW w:w="4314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4</w:t>
            </w:r>
          </w:p>
        </w:tc>
      </w:tr>
      <w:tr w:rsidR="00F0764D" w:rsidRPr="0033392D" w:rsidTr="00F0764D">
        <w:trPr>
          <w:trHeight w:val="202"/>
        </w:trPr>
        <w:tc>
          <w:tcPr>
            <w:tcW w:w="347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3-16-00-001</w:t>
            </w:r>
          </w:p>
        </w:tc>
        <w:tc>
          <w:tcPr>
            <w:tcW w:w="3708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Сосновоборский городской округ, 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 xml:space="preserve">в районе перекрестка автодороги </w:t>
            </w:r>
            <w:proofErr w:type="spellStart"/>
            <w:r w:rsidRPr="0033392D">
              <w:t>Ракопежи</w:t>
            </w:r>
            <w:proofErr w:type="spellEnd"/>
            <w:r w:rsidRPr="0033392D">
              <w:t xml:space="preserve"> -Строитель с автодорогой Новокалищенское/Весна/Северное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59.889157, 29.169454</w:t>
            </w:r>
          </w:p>
        </w:tc>
        <w:tc>
          <w:tcPr>
            <w:tcW w:w="351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rPr>
                <w:lang w:val="en-US"/>
              </w:rPr>
              <w:t>2-16-00-00</w:t>
            </w:r>
            <w:r w:rsidRPr="0033392D">
              <w:t>1</w:t>
            </w:r>
          </w:p>
        </w:tc>
        <w:tc>
          <w:tcPr>
            <w:tcW w:w="4314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 xml:space="preserve">Ежедневно: 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11.00-19.00</w:t>
            </w:r>
          </w:p>
        </w:tc>
      </w:tr>
      <w:tr w:rsidR="00F0764D" w:rsidRPr="0033392D" w:rsidTr="00F0764D">
        <w:trPr>
          <w:trHeight w:val="202"/>
        </w:trPr>
        <w:tc>
          <w:tcPr>
            <w:tcW w:w="347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3-16-00-002</w:t>
            </w:r>
          </w:p>
        </w:tc>
        <w:tc>
          <w:tcPr>
            <w:tcW w:w="3708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3392D">
              <w:rPr>
                <w:rFonts w:eastAsia="Courier New"/>
              </w:rPr>
              <w:t xml:space="preserve">Сосновоборский городской округ, в районе южной части парка «Приморский», рядом с автомобильной парковкой, в районе </w:t>
            </w:r>
            <w:proofErr w:type="spellStart"/>
            <w:proofErr w:type="gramStart"/>
            <w:r w:rsidRPr="0033392D">
              <w:rPr>
                <w:rFonts w:eastAsia="Courier New"/>
              </w:rPr>
              <w:t>скейт</w:t>
            </w:r>
            <w:proofErr w:type="spellEnd"/>
            <w:r w:rsidRPr="0033392D">
              <w:rPr>
                <w:rFonts w:eastAsia="Courier New"/>
              </w:rPr>
              <w:t>-парка</w:t>
            </w:r>
            <w:proofErr w:type="gramEnd"/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59.887219, 29.074851</w:t>
            </w:r>
          </w:p>
        </w:tc>
        <w:tc>
          <w:tcPr>
            <w:tcW w:w="351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rPr>
                <w:lang w:val="en-US"/>
              </w:rPr>
              <w:t>2-16-00-00</w:t>
            </w:r>
            <w:r w:rsidRPr="0033392D">
              <w:t>2</w:t>
            </w:r>
          </w:p>
        </w:tc>
        <w:tc>
          <w:tcPr>
            <w:tcW w:w="4314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Май-сентябрь: ежедневно: 11:00-21:00;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 xml:space="preserve">Октябрь-апрель: </w:t>
            </w:r>
            <w:proofErr w:type="spellStart"/>
            <w:r w:rsidRPr="0033392D">
              <w:t>пт</w:t>
            </w:r>
            <w:proofErr w:type="spellEnd"/>
            <w:r w:rsidRPr="0033392D">
              <w:t>: 16:00-21:00;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proofErr w:type="spellStart"/>
            <w:r w:rsidRPr="0033392D">
              <w:t>сб-вс</w:t>
            </w:r>
            <w:proofErr w:type="spellEnd"/>
            <w:r w:rsidRPr="0033392D">
              <w:t xml:space="preserve">: 11:00-21:00; 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Праздничные дни: 11:00-21:00</w:t>
            </w:r>
          </w:p>
        </w:tc>
      </w:tr>
    </w:tbl>
    <w:p w:rsidR="00F0764D" w:rsidRPr="0033392D" w:rsidRDefault="00F0764D" w:rsidP="00F0764D">
      <w:pPr>
        <w:jc w:val="both"/>
        <w:rPr>
          <w:b/>
          <w:i/>
          <w:lang w:eastAsia="en-US"/>
        </w:rPr>
      </w:pPr>
    </w:p>
    <w:p w:rsidR="00F0764D" w:rsidRPr="0033392D" w:rsidRDefault="00F0764D" w:rsidP="00F0764D">
      <w:pPr>
        <w:jc w:val="both"/>
        <w:rPr>
          <w:b/>
          <w:i/>
          <w:lang w:eastAsia="en-US"/>
        </w:rPr>
      </w:pPr>
      <w:r w:rsidRPr="0033392D">
        <w:rPr>
          <w:b/>
          <w:i/>
          <w:lang w:eastAsia="en-US"/>
        </w:rPr>
        <w:t>Примечание:</w:t>
      </w:r>
    </w:p>
    <w:p w:rsidR="00F0764D" w:rsidRPr="0033392D" w:rsidRDefault="00F0764D" w:rsidP="00F0764D">
      <w:pPr>
        <w:jc w:val="both"/>
      </w:pPr>
      <w:r w:rsidRPr="0033392D">
        <w:rPr>
          <w:b/>
          <w:vertAlign w:val="superscript"/>
        </w:rPr>
        <w:t xml:space="preserve">1 </w:t>
      </w:r>
      <w:r w:rsidRPr="0033392D">
        <w:t xml:space="preserve">Идентификационные номера мобильных НТО в соответствии с </w:t>
      </w:r>
      <w:r w:rsidRPr="0033392D">
        <w:rPr>
          <w:rStyle w:val="af0"/>
          <w:color w:val="auto"/>
          <w:u w:val="none"/>
        </w:rPr>
        <w:t>таблицей</w:t>
      </w:r>
      <w:r w:rsidRPr="0033392D">
        <w:t xml:space="preserve"> "2. Размещение мобильных торговых объектов", которые останавливаются в месте остановки по графику.</w:t>
      </w:r>
    </w:p>
    <w:p w:rsidR="00F0764D" w:rsidRPr="0033392D" w:rsidRDefault="00F0764D" w:rsidP="00F0764D">
      <w:pPr>
        <w:ind w:firstLine="708"/>
        <w:jc w:val="right"/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6D5DDF">
      <w:headerReference w:type="default" r:id="rId18"/>
      <w:pgSz w:w="16838" w:h="11906" w:orient="landscape"/>
      <w:pgMar w:top="284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64D" w:rsidRDefault="00F0764D" w:rsidP="00762166">
      <w:r>
        <w:separator/>
      </w:r>
    </w:p>
  </w:endnote>
  <w:endnote w:type="continuationSeparator" w:id="0">
    <w:p w:rsidR="00F0764D" w:rsidRDefault="00F0764D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64D" w:rsidRDefault="00F0764D" w:rsidP="00762166">
      <w:r>
        <w:separator/>
      </w:r>
    </w:p>
  </w:footnote>
  <w:footnote w:type="continuationSeparator" w:id="0">
    <w:p w:rsidR="00F0764D" w:rsidRDefault="00F0764D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64D" w:rsidRDefault="00F0764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B1C721C"/>
    <w:multiLevelType w:val="multilevel"/>
    <w:tmpl w:val="BF489DC0"/>
    <w:lvl w:ilvl="0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01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74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41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cbfc8f6-f728-4143-9907-1c73ff938d50"/>
  </w:docVars>
  <w:rsids>
    <w:rsidRoot w:val="00F0764D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01289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069"/>
    <w:rsid w:val="00652632"/>
    <w:rsid w:val="00693879"/>
    <w:rsid w:val="006A1CAC"/>
    <w:rsid w:val="006B4AEA"/>
    <w:rsid w:val="006D5DDF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2286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3B54"/>
    <w:rsid w:val="00E8645B"/>
    <w:rsid w:val="00E915ED"/>
    <w:rsid w:val="00E95BF2"/>
    <w:rsid w:val="00ED69D4"/>
    <w:rsid w:val="00EE0337"/>
    <w:rsid w:val="00EE27F0"/>
    <w:rsid w:val="00EE51E5"/>
    <w:rsid w:val="00F059CE"/>
    <w:rsid w:val="00F0764D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D3ACB0A"/>
  <w15:docId w15:val="{17F8DF09-6AC2-401D-B0DC-2C979681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F0764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uiPriority w:val="9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764D"/>
    <w:rPr>
      <w:rFonts w:ascii="Calibri Light" w:eastAsia="Times New Roman" w:hAnsi="Calibri Light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uiPriority w:val="9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aliases w:val=" Знак,Знак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 Знак Знак,Знак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aliases w:val=" Знак1,Знак1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 Знак1 Знак,Знак1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unhideWhenUsed/>
    <w:rsid w:val="00F0764D"/>
    <w:pPr>
      <w:spacing w:after="120"/>
      <w:jc w:val="both"/>
    </w:pPr>
    <w:rPr>
      <w:rFonts w:eastAsia="Calibri"/>
      <w:sz w:val="24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rsid w:val="00F0764D"/>
    <w:rPr>
      <w:rFonts w:ascii="Times New Roman" w:hAnsi="Times New Roman"/>
      <w:sz w:val="24"/>
      <w:szCs w:val="22"/>
      <w:lang w:eastAsia="en-US"/>
    </w:rPr>
  </w:style>
  <w:style w:type="paragraph" w:customStyle="1" w:styleId="Default">
    <w:name w:val="Default"/>
    <w:rsid w:val="00F0764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F0764D"/>
    <w:pPr>
      <w:ind w:left="720"/>
      <w:contextualSpacing/>
    </w:pPr>
  </w:style>
  <w:style w:type="paragraph" w:styleId="ac">
    <w:name w:val="annotation text"/>
    <w:basedOn w:val="a"/>
    <w:link w:val="ad"/>
    <w:uiPriority w:val="99"/>
    <w:semiHidden/>
    <w:unhideWhenUsed/>
    <w:rsid w:val="00F0764D"/>
  </w:style>
  <w:style w:type="character" w:customStyle="1" w:styleId="ad">
    <w:name w:val="Текст примечания Знак"/>
    <w:basedOn w:val="a0"/>
    <w:link w:val="ac"/>
    <w:uiPriority w:val="99"/>
    <w:semiHidden/>
    <w:rsid w:val="00F0764D"/>
    <w:rPr>
      <w:rFonts w:ascii="Times New Roman" w:eastAsia="Times New Roman" w:hAnsi="Times New Roman"/>
    </w:rPr>
  </w:style>
  <w:style w:type="character" w:customStyle="1" w:styleId="ae">
    <w:name w:val="Тема примечания Знак"/>
    <w:basedOn w:val="ad"/>
    <w:link w:val="af"/>
    <w:uiPriority w:val="99"/>
    <w:semiHidden/>
    <w:rsid w:val="00F0764D"/>
    <w:rPr>
      <w:rFonts w:ascii="Times New Roman" w:eastAsia="Times New Roman" w:hAnsi="Times New Roman"/>
      <w:b/>
      <w:bCs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F0764D"/>
    <w:rPr>
      <w:b/>
      <w:bCs/>
    </w:rPr>
  </w:style>
  <w:style w:type="character" w:styleId="af0">
    <w:name w:val="Hyperlink"/>
    <w:uiPriority w:val="99"/>
    <w:semiHidden/>
    <w:unhideWhenUsed/>
    <w:rsid w:val="00F0764D"/>
    <w:rPr>
      <w:color w:val="0000FF"/>
      <w:u w:val="single"/>
    </w:rPr>
  </w:style>
  <w:style w:type="paragraph" w:styleId="af1">
    <w:name w:val="No Spacing"/>
    <w:uiPriority w:val="1"/>
    <w:qFormat/>
    <w:rsid w:val="00F0764D"/>
    <w:rPr>
      <w:rFonts w:ascii="Times New Roman" w:eastAsia="Times New Roman" w:hAnsi="Times New Roman"/>
    </w:rPr>
  </w:style>
  <w:style w:type="paragraph" w:styleId="21">
    <w:name w:val="Body Text Indent 2"/>
    <w:basedOn w:val="a"/>
    <w:link w:val="22"/>
    <w:uiPriority w:val="99"/>
    <w:unhideWhenUsed/>
    <w:rsid w:val="00F0764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0764D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d.nalog.ru/excerpt.pdf?token=4B491E0F0506897A6DD71248BABB892C3AE98EFE04B219C4EA71DD3C032D6B9A3FA8A613104AFF7C897552F90518CEAF9840A0B6805E7A8513648A54E817C587" TargetMode="External"/><Relationship Id="rId13" Type="http://schemas.openxmlformats.org/officeDocument/2006/relationships/hyperlink" Target="https://ofd.nalog.ru/excerpt.pdf?token=9253AEE84244AE8A341EBC291E214A16E93E5519EDDD7CFE324D070647B7B0621E1EA0F5BFB7413235545B1E89A763DF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fd.nalog.ru/excerpt.pdf?token=4B491E0F0506897A6DD71248BABB892C3AE98EFE04B219C4EA71DD3C032D6B9A3FA8A613104AFF7C897552F90518CEAF9840A0B6805E7A8513648A54E817C587" TargetMode="External"/><Relationship Id="rId12" Type="http://schemas.openxmlformats.org/officeDocument/2006/relationships/hyperlink" Target="https://ofd.nalog.ru/excerpt.pdf?token=A8ECA7C427C6342EB4F9982EE76541BFA0D5E2BEF443AFADBFBD773DADA23A4015AC800583DB5EDDA8E0510C02AE98FE" TargetMode="External"/><Relationship Id="rId17" Type="http://schemas.openxmlformats.org/officeDocument/2006/relationships/hyperlink" Target="consultantplus://offline/ref=13632DA52372E6FA077634A572AD692660ACB26F11459B6AB17EBE8B089C4579C336EFCCD1743358B583A41341y5Y4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3632DA52372E6FA077634A572AD692660ACB26F11459B6AB17EBE8B089C4579C336EFCCD1743358B583A41341y5Y4O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fd.nalog.ru/excerpt.pdf?token=571D1A8CD020B7C9C157A1C4E91D00F584F3F3C385A930CB8D0FF09824B6B31F0FBA0A5A623D4C615FED394FD64CE77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fd.nalog.ru/excerpt.pdf?token=571D1A8CD020B7C9C157A1C4E91D00F584F3F3C385A930CB8D0FF09824B6B31F0FBA0A5A623D4C615FED394FD64CE775" TargetMode="External"/><Relationship Id="rId10" Type="http://schemas.openxmlformats.org/officeDocument/2006/relationships/hyperlink" Target="https://ofd.nalog.ru/excerpt.pdf?token=FFE988DC1C65726043D5E95529E10B5177A8C3627675898228D3FB4B8FF6FE0022828E1ED8FE6BE496E2C704EF5545D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fd.nalog.ru/excerpt.pdf?token=571D1A8CD020B7C9C157A1C4E91D00F584F3F3C385A930CB8D0FF09824B6B31F0FBA0A5A623D4C615FED394FD64CE775" TargetMode="External"/><Relationship Id="rId14" Type="http://schemas.openxmlformats.org/officeDocument/2006/relationships/hyperlink" Target="https://ofd.nalog.ru/excerpt.pdf?token=571D1A8CD020B7C9C157A1C4E91D00F584F3F3C385A930CB8D0FF09824B6B31F0FBA0A5A623D4C615FED394FD64CE77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89ff941b-703b-47c2-89b1-4849ca0d423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89ff941b-703b-47c2-89b1-4849ca0d4238.dot</Template>
  <TotalTime>1</TotalTime>
  <Pages>14</Pages>
  <Words>3682</Words>
  <Characters>20991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24624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ОЭР  - Севостьянов Е.В.</dc:creator>
  <cp:keywords/>
  <cp:lastModifiedBy>  </cp:lastModifiedBy>
  <cp:revision>2</cp:revision>
  <cp:lastPrinted>2026-10-28T11:32:00Z</cp:lastPrinted>
  <dcterms:created xsi:type="dcterms:W3CDTF">2026-10-28T16:53:00Z</dcterms:created>
  <dcterms:modified xsi:type="dcterms:W3CDTF">2026-10-28T16:53:00Z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5cbfc8f6-f728-4143-9907-1c73ff938d50</vt:lpwstr>
  </property>
</Properties>
</file>